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2B035" w14:textId="77777777" w:rsidR="00343146" w:rsidRPr="00343146" w:rsidRDefault="00343146" w:rsidP="00343146">
      <w:pPr>
        <w:tabs>
          <w:tab w:val="left" w:pos="3261"/>
        </w:tabs>
        <w:jc w:val="center"/>
        <w:rPr>
          <w:b/>
          <w:sz w:val="44"/>
          <w:szCs w:val="44"/>
        </w:rPr>
      </w:pPr>
      <w:r w:rsidRPr="00343146">
        <w:rPr>
          <w:b/>
          <w:noProof/>
          <w:sz w:val="36"/>
          <w:szCs w:val="36"/>
        </w:rPr>
        <w:drawing>
          <wp:inline distT="0" distB="0" distL="0" distR="0" wp14:anchorId="16C1B214" wp14:editId="1FD95CD2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EA55C" w14:textId="77777777" w:rsidR="00343146" w:rsidRPr="00343146" w:rsidRDefault="00343146" w:rsidP="00343146">
      <w:pPr>
        <w:jc w:val="center"/>
        <w:outlineLvl w:val="0"/>
        <w:rPr>
          <w:b/>
          <w:sz w:val="48"/>
          <w:szCs w:val="48"/>
        </w:rPr>
      </w:pPr>
      <w:r w:rsidRPr="00343146">
        <w:rPr>
          <w:b/>
          <w:sz w:val="48"/>
          <w:szCs w:val="48"/>
        </w:rPr>
        <w:t>РЕСПУБЛИКА ДАГЕСТАН</w:t>
      </w:r>
    </w:p>
    <w:p w14:paraId="685ABEE5" w14:textId="77777777" w:rsidR="00343146" w:rsidRPr="00343146" w:rsidRDefault="00343146" w:rsidP="00343146">
      <w:pPr>
        <w:jc w:val="center"/>
        <w:rPr>
          <w:b/>
          <w:sz w:val="48"/>
          <w:szCs w:val="48"/>
        </w:rPr>
      </w:pPr>
      <w:r w:rsidRPr="00343146">
        <w:rPr>
          <w:b/>
          <w:sz w:val="48"/>
          <w:szCs w:val="48"/>
        </w:rPr>
        <w:t>Муниципальное образование</w:t>
      </w:r>
    </w:p>
    <w:p w14:paraId="7C5A366C" w14:textId="77777777" w:rsidR="00343146" w:rsidRPr="00343146" w:rsidRDefault="00343146" w:rsidP="00343146">
      <w:pPr>
        <w:jc w:val="center"/>
        <w:rPr>
          <w:sz w:val="48"/>
          <w:szCs w:val="48"/>
        </w:rPr>
      </w:pPr>
      <w:r w:rsidRPr="00343146">
        <w:rPr>
          <w:b/>
          <w:sz w:val="48"/>
          <w:szCs w:val="48"/>
        </w:rPr>
        <w:t>«Бабаюртовский район»</w:t>
      </w:r>
    </w:p>
    <w:p w14:paraId="2BE6C845" w14:textId="77777777" w:rsidR="00343146" w:rsidRPr="00343146" w:rsidRDefault="00343146" w:rsidP="00343146">
      <w:pPr>
        <w:pBdr>
          <w:bottom w:val="single" w:sz="6" w:space="1" w:color="auto"/>
        </w:pBdr>
        <w:jc w:val="center"/>
        <w:rPr>
          <w:b/>
          <w:sz w:val="48"/>
          <w:szCs w:val="48"/>
        </w:rPr>
      </w:pPr>
      <w:r w:rsidRPr="00343146">
        <w:rPr>
          <w:b/>
          <w:sz w:val="48"/>
          <w:szCs w:val="48"/>
        </w:rPr>
        <w:t>Администрация муниципального района</w:t>
      </w:r>
    </w:p>
    <w:p w14:paraId="4F9DBC6F" w14:textId="77777777" w:rsidR="00343146" w:rsidRPr="00343146" w:rsidRDefault="00343146" w:rsidP="00343146">
      <w:pPr>
        <w:tabs>
          <w:tab w:val="left" w:pos="7245"/>
        </w:tabs>
        <w:jc w:val="center"/>
        <w:rPr>
          <w:b/>
          <w:sz w:val="32"/>
          <w:szCs w:val="32"/>
        </w:rPr>
      </w:pPr>
      <w:r w:rsidRPr="00343146">
        <w:rPr>
          <w:b/>
          <w:sz w:val="32"/>
          <w:szCs w:val="32"/>
        </w:rPr>
        <w:t>Постановление</w:t>
      </w:r>
    </w:p>
    <w:p w14:paraId="7152BF18" w14:textId="77777777" w:rsidR="00343146" w:rsidRPr="00343146" w:rsidRDefault="00343146" w:rsidP="00343146">
      <w:pPr>
        <w:jc w:val="center"/>
        <w:rPr>
          <w:b/>
          <w:sz w:val="16"/>
          <w:szCs w:val="16"/>
        </w:rPr>
      </w:pPr>
    </w:p>
    <w:p w14:paraId="0E79F495" w14:textId="77777777" w:rsidR="00343146" w:rsidRPr="00343146" w:rsidRDefault="00343146" w:rsidP="00343146">
      <w:pPr>
        <w:rPr>
          <w:b/>
          <w:bCs/>
          <w:sz w:val="28"/>
          <w:szCs w:val="28"/>
        </w:rPr>
      </w:pPr>
      <w:r w:rsidRPr="00343146">
        <w:rPr>
          <w:b/>
          <w:bCs/>
          <w:sz w:val="28"/>
          <w:szCs w:val="28"/>
        </w:rPr>
        <w:t xml:space="preserve"> «_____» _______________202</w:t>
      </w:r>
      <w:r>
        <w:rPr>
          <w:b/>
          <w:bCs/>
          <w:sz w:val="28"/>
          <w:szCs w:val="28"/>
        </w:rPr>
        <w:t>6</w:t>
      </w:r>
      <w:r w:rsidRPr="00343146">
        <w:rPr>
          <w:b/>
          <w:bCs/>
          <w:sz w:val="28"/>
          <w:szCs w:val="28"/>
        </w:rPr>
        <w:t xml:space="preserve"> г.                              </w:t>
      </w:r>
      <w:r>
        <w:rPr>
          <w:b/>
          <w:bCs/>
          <w:sz w:val="28"/>
          <w:szCs w:val="28"/>
        </w:rPr>
        <w:t xml:space="preserve">                    </w:t>
      </w:r>
      <w:r w:rsidRPr="00343146">
        <w:rPr>
          <w:b/>
          <w:bCs/>
          <w:sz w:val="28"/>
          <w:szCs w:val="28"/>
        </w:rPr>
        <w:t>№ _______________</w:t>
      </w:r>
    </w:p>
    <w:p w14:paraId="77A8AB27" w14:textId="77777777" w:rsidR="00D60736" w:rsidRPr="00D60736" w:rsidRDefault="00D60736" w:rsidP="00A055A4">
      <w:pPr>
        <w:ind w:left="142" w:firstLine="851"/>
        <w:rPr>
          <w:color w:val="000000"/>
          <w:sz w:val="28"/>
          <w:szCs w:val="28"/>
        </w:rPr>
      </w:pPr>
    </w:p>
    <w:p w14:paraId="1CBAEBC2" w14:textId="77777777" w:rsidR="00343146" w:rsidRDefault="00D60736" w:rsidP="00A055A4">
      <w:pPr>
        <w:ind w:left="142"/>
        <w:contextualSpacing/>
        <w:jc w:val="center"/>
        <w:rPr>
          <w:rFonts w:eastAsia="Arial"/>
          <w:b/>
          <w:color w:val="000000"/>
          <w:sz w:val="32"/>
          <w:szCs w:val="32"/>
        </w:rPr>
      </w:pPr>
      <w:r w:rsidRPr="00343146">
        <w:rPr>
          <w:rFonts w:eastAsia="Arial"/>
          <w:b/>
          <w:color w:val="000000"/>
          <w:sz w:val="32"/>
          <w:szCs w:val="32"/>
        </w:rPr>
        <w:t>Об утверждении муниципальной программы «Реализация мероприятий молодежной политики на т</w:t>
      </w:r>
      <w:r w:rsidR="00061D4A" w:rsidRPr="00343146">
        <w:rPr>
          <w:rFonts w:eastAsia="Arial"/>
          <w:b/>
          <w:color w:val="000000"/>
          <w:sz w:val="32"/>
          <w:szCs w:val="32"/>
        </w:rPr>
        <w:t xml:space="preserve">ерритории </w:t>
      </w:r>
    </w:p>
    <w:p w14:paraId="49F33D3B" w14:textId="77777777" w:rsidR="00D60736" w:rsidRPr="00343146" w:rsidRDefault="00061D4A" w:rsidP="00343146">
      <w:pPr>
        <w:ind w:left="142"/>
        <w:contextualSpacing/>
        <w:jc w:val="center"/>
        <w:rPr>
          <w:rFonts w:eastAsia="Arial"/>
          <w:b/>
          <w:color w:val="000000"/>
          <w:sz w:val="32"/>
          <w:szCs w:val="32"/>
        </w:rPr>
      </w:pPr>
      <w:r w:rsidRPr="00343146">
        <w:rPr>
          <w:rFonts w:eastAsia="Arial"/>
          <w:b/>
          <w:color w:val="000000"/>
          <w:sz w:val="32"/>
          <w:szCs w:val="32"/>
        </w:rPr>
        <w:t>МР «Бабаюртовский район»</w:t>
      </w:r>
      <w:r w:rsidR="00D60736" w:rsidRPr="00343146">
        <w:rPr>
          <w:rFonts w:eastAsia="Arial"/>
          <w:b/>
          <w:color w:val="000000"/>
          <w:sz w:val="32"/>
          <w:szCs w:val="32"/>
        </w:rPr>
        <w:t xml:space="preserve"> </w:t>
      </w:r>
      <w:r w:rsidRPr="00343146">
        <w:rPr>
          <w:rFonts w:eastAsia="Arial"/>
          <w:b/>
          <w:color w:val="000000"/>
          <w:sz w:val="32"/>
          <w:szCs w:val="32"/>
        </w:rPr>
        <w:t>на 2026-2030 годы</w:t>
      </w:r>
    </w:p>
    <w:p w14:paraId="1380CC6A" w14:textId="77777777" w:rsidR="00D60736" w:rsidRPr="00D60736" w:rsidRDefault="00D60736" w:rsidP="00A055A4">
      <w:pPr>
        <w:ind w:left="142"/>
        <w:contextualSpacing/>
        <w:jc w:val="center"/>
        <w:rPr>
          <w:rFonts w:eastAsia="Arial"/>
          <w:b/>
          <w:color w:val="000000"/>
          <w:sz w:val="28"/>
          <w:szCs w:val="28"/>
        </w:rPr>
      </w:pPr>
    </w:p>
    <w:p w14:paraId="4F2EB907" w14:textId="77777777" w:rsidR="00D60736" w:rsidRPr="00D60736" w:rsidRDefault="00D60736" w:rsidP="00A055A4">
      <w:pPr>
        <w:ind w:left="142" w:firstLine="851"/>
        <w:contextualSpacing/>
        <w:jc w:val="both"/>
        <w:rPr>
          <w:rFonts w:eastAsia="Arial"/>
          <w:color w:val="000000"/>
          <w:sz w:val="28"/>
          <w:szCs w:val="28"/>
        </w:rPr>
      </w:pPr>
      <w:r w:rsidRPr="00D60736">
        <w:rPr>
          <w:rFonts w:eastAsia="Arial"/>
          <w:color w:val="000000"/>
          <w:sz w:val="28"/>
          <w:szCs w:val="28"/>
        </w:rPr>
        <w:t xml:space="preserve">В целях </w:t>
      </w:r>
      <w:r>
        <w:rPr>
          <w:rFonts w:eastAsia="Arial"/>
          <w:color w:val="000000"/>
          <w:sz w:val="28"/>
          <w:szCs w:val="28"/>
        </w:rPr>
        <w:t>с</w:t>
      </w:r>
      <w:r w:rsidRPr="00D60736">
        <w:rPr>
          <w:rFonts w:eastAsia="Arial"/>
          <w:color w:val="000000"/>
          <w:sz w:val="28"/>
          <w:szCs w:val="28"/>
        </w:rPr>
        <w:t>оздани</w:t>
      </w:r>
      <w:r>
        <w:rPr>
          <w:rFonts w:eastAsia="Arial"/>
          <w:color w:val="000000"/>
          <w:sz w:val="28"/>
          <w:szCs w:val="28"/>
        </w:rPr>
        <w:t>я</w:t>
      </w:r>
      <w:r w:rsidRPr="00D60736">
        <w:rPr>
          <w:rFonts w:eastAsia="Arial"/>
          <w:color w:val="000000"/>
          <w:sz w:val="28"/>
          <w:szCs w:val="28"/>
        </w:rPr>
        <w:t xml:space="preserve"> условий для успешной социализации и эффективной самореализации молодежи с последующей ее интеграцией в процессы социально-экономического, общественно-политического развития </w:t>
      </w:r>
      <w:r>
        <w:rPr>
          <w:rFonts w:eastAsia="Arial"/>
          <w:color w:val="000000"/>
          <w:sz w:val="28"/>
          <w:szCs w:val="28"/>
        </w:rPr>
        <w:t>муниципального района «</w:t>
      </w:r>
      <w:r w:rsidR="00061D4A">
        <w:rPr>
          <w:rFonts w:eastAsia="Arial"/>
          <w:color w:val="000000"/>
          <w:sz w:val="28"/>
          <w:szCs w:val="28"/>
        </w:rPr>
        <w:t>Бабаюртовский</w:t>
      </w:r>
      <w:r>
        <w:rPr>
          <w:rFonts w:eastAsia="Arial"/>
          <w:color w:val="000000"/>
          <w:sz w:val="28"/>
          <w:szCs w:val="28"/>
        </w:rPr>
        <w:t xml:space="preserve"> район»</w:t>
      </w:r>
      <w:r w:rsidRPr="00D60736">
        <w:rPr>
          <w:rFonts w:eastAsia="Arial"/>
          <w:color w:val="000000"/>
          <w:sz w:val="28"/>
          <w:szCs w:val="28"/>
        </w:rPr>
        <w:t>, в соответствии с Конституцией Российской Федерации, Федеральны</w:t>
      </w:r>
      <w:r>
        <w:rPr>
          <w:rFonts w:eastAsia="Arial"/>
          <w:color w:val="000000"/>
          <w:sz w:val="28"/>
          <w:szCs w:val="28"/>
        </w:rPr>
        <w:t>м</w:t>
      </w:r>
      <w:r w:rsidRPr="00D60736">
        <w:rPr>
          <w:rFonts w:eastAsia="Arial"/>
          <w:color w:val="000000"/>
          <w:sz w:val="28"/>
          <w:szCs w:val="28"/>
        </w:rPr>
        <w:t xml:space="preserve"> закон</w:t>
      </w:r>
      <w:r>
        <w:rPr>
          <w:rFonts w:eastAsia="Arial"/>
          <w:color w:val="000000"/>
          <w:sz w:val="28"/>
          <w:szCs w:val="28"/>
        </w:rPr>
        <w:t>ом №</w:t>
      </w:r>
      <w:r w:rsidRPr="00D60736">
        <w:rPr>
          <w:rFonts w:eastAsia="Arial"/>
          <w:color w:val="000000"/>
          <w:sz w:val="28"/>
          <w:szCs w:val="28"/>
        </w:rPr>
        <w:t>489-ФЗ от 30.12.2020</w:t>
      </w:r>
      <w:r>
        <w:rPr>
          <w:rFonts w:eastAsia="Arial"/>
          <w:color w:val="000000"/>
          <w:sz w:val="28"/>
          <w:szCs w:val="28"/>
        </w:rPr>
        <w:t xml:space="preserve"> «</w:t>
      </w:r>
      <w:r w:rsidRPr="00D60736">
        <w:rPr>
          <w:rFonts w:eastAsia="Arial"/>
          <w:color w:val="000000"/>
          <w:sz w:val="28"/>
          <w:szCs w:val="28"/>
        </w:rPr>
        <w:t>О молодежной политике в Российской Федерации</w:t>
      </w:r>
      <w:r>
        <w:rPr>
          <w:rFonts w:eastAsia="Arial"/>
          <w:color w:val="000000"/>
          <w:sz w:val="28"/>
          <w:szCs w:val="28"/>
        </w:rPr>
        <w:t>»</w:t>
      </w:r>
      <w:r w:rsidRPr="00D60736">
        <w:rPr>
          <w:rFonts w:eastAsia="Arial"/>
          <w:color w:val="000000"/>
          <w:sz w:val="28"/>
          <w:szCs w:val="28"/>
        </w:rPr>
        <w:t xml:space="preserve">, Федеральным законом </w:t>
      </w:r>
      <w:r w:rsidR="00343146">
        <w:rPr>
          <w:rFonts w:eastAsia="Arial"/>
          <w:color w:val="000000"/>
          <w:sz w:val="28"/>
          <w:szCs w:val="28"/>
        </w:rPr>
        <w:t xml:space="preserve">№ </w:t>
      </w:r>
      <w:r w:rsidRPr="00D60736">
        <w:rPr>
          <w:rFonts w:eastAsia="Arial"/>
          <w:color w:val="000000"/>
          <w:sz w:val="28"/>
          <w:szCs w:val="28"/>
        </w:rPr>
        <w:t>33-ФЗ от 20.03.2025 «Об общих принципах организации местного самоуправления в единой системе публичной власти»</w:t>
      </w:r>
      <w:r w:rsidR="00343146">
        <w:rPr>
          <w:rFonts w:eastAsia="Arial"/>
          <w:color w:val="000000"/>
          <w:sz w:val="28"/>
          <w:szCs w:val="28"/>
        </w:rPr>
        <w:t>,</w:t>
      </w:r>
      <w:r w:rsidRPr="00D60736">
        <w:rPr>
          <w:rFonts w:eastAsia="Arial"/>
          <w:color w:val="000000"/>
          <w:sz w:val="28"/>
          <w:szCs w:val="28"/>
        </w:rPr>
        <w:t xml:space="preserve"> администрация </w:t>
      </w:r>
      <w:r>
        <w:rPr>
          <w:rFonts w:eastAsia="Arial"/>
          <w:color w:val="000000"/>
          <w:sz w:val="28"/>
          <w:szCs w:val="28"/>
        </w:rPr>
        <w:t>муниципального района «</w:t>
      </w:r>
      <w:r w:rsidR="00061D4A">
        <w:rPr>
          <w:rFonts w:eastAsia="Arial"/>
          <w:color w:val="000000"/>
          <w:sz w:val="28"/>
          <w:szCs w:val="28"/>
        </w:rPr>
        <w:t>Бабаюртовский</w:t>
      </w:r>
      <w:r>
        <w:rPr>
          <w:rFonts w:eastAsia="Arial"/>
          <w:color w:val="000000"/>
          <w:sz w:val="28"/>
          <w:szCs w:val="28"/>
        </w:rPr>
        <w:t xml:space="preserve"> район»</w:t>
      </w:r>
      <w:r w:rsidR="00343146">
        <w:rPr>
          <w:rFonts w:eastAsia="Arial"/>
          <w:color w:val="000000"/>
          <w:sz w:val="28"/>
          <w:szCs w:val="28"/>
        </w:rPr>
        <w:t xml:space="preserve"> </w:t>
      </w:r>
      <w:r w:rsidR="00343146" w:rsidRPr="00343146">
        <w:rPr>
          <w:rFonts w:eastAsia="Arial"/>
          <w:b/>
          <w:bCs/>
          <w:color w:val="000000"/>
          <w:sz w:val="28"/>
          <w:szCs w:val="28"/>
        </w:rPr>
        <w:t>постановляет:</w:t>
      </w:r>
    </w:p>
    <w:p w14:paraId="4E7D1610" w14:textId="77777777" w:rsidR="00D60736" w:rsidRPr="00D60736" w:rsidRDefault="00D60736" w:rsidP="00A055A4">
      <w:pPr>
        <w:ind w:left="142" w:firstLine="851"/>
        <w:contextualSpacing/>
        <w:jc w:val="both"/>
        <w:rPr>
          <w:rFonts w:eastAsia="Arial"/>
          <w:color w:val="000000"/>
          <w:sz w:val="28"/>
          <w:szCs w:val="28"/>
        </w:rPr>
      </w:pPr>
      <w:r w:rsidRPr="00D60736">
        <w:rPr>
          <w:rFonts w:eastAsia="Arial"/>
          <w:color w:val="000000"/>
          <w:sz w:val="28"/>
          <w:szCs w:val="28"/>
        </w:rPr>
        <w:t>1.</w:t>
      </w:r>
      <w:r w:rsidRPr="00D60736">
        <w:rPr>
          <w:rFonts w:eastAsia="Arial"/>
          <w:color w:val="000000"/>
          <w:sz w:val="28"/>
          <w:szCs w:val="28"/>
        </w:rPr>
        <w:tab/>
        <w:t>Утвердить</w:t>
      </w:r>
      <w:r w:rsidR="00343146">
        <w:rPr>
          <w:rFonts w:eastAsia="Arial"/>
          <w:color w:val="000000"/>
          <w:sz w:val="28"/>
          <w:szCs w:val="28"/>
        </w:rPr>
        <w:t xml:space="preserve"> </w:t>
      </w:r>
      <w:r w:rsidRPr="00D60736">
        <w:rPr>
          <w:rFonts w:eastAsia="Arial"/>
          <w:color w:val="000000"/>
          <w:sz w:val="28"/>
          <w:szCs w:val="28"/>
        </w:rPr>
        <w:t>муниципальную программу «Реализация мероприятий молодежной политики на территории МР «</w:t>
      </w:r>
      <w:r w:rsidR="00061D4A">
        <w:rPr>
          <w:rFonts w:eastAsia="Arial"/>
          <w:color w:val="000000"/>
          <w:sz w:val="28"/>
          <w:szCs w:val="28"/>
        </w:rPr>
        <w:t>Бабаюртовский</w:t>
      </w:r>
      <w:r w:rsidRPr="00D60736">
        <w:rPr>
          <w:rFonts w:eastAsia="Arial"/>
          <w:color w:val="000000"/>
          <w:sz w:val="28"/>
          <w:szCs w:val="28"/>
        </w:rPr>
        <w:t xml:space="preserve"> район на 2026-2030 годы» согласно приложению к настоящему постановлению.</w:t>
      </w:r>
    </w:p>
    <w:p w14:paraId="2FC43975" w14:textId="77777777" w:rsidR="00D60736" w:rsidRPr="00D60736" w:rsidRDefault="00D60736" w:rsidP="00A055A4">
      <w:pPr>
        <w:ind w:left="142" w:firstLine="851"/>
        <w:contextualSpacing/>
        <w:jc w:val="both"/>
        <w:rPr>
          <w:rFonts w:eastAsia="Arial"/>
          <w:color w:val="000000"/>
          <w:sz w:val="28"/>
          <w:szCs w:val="28"/>
        </w:rPr>
      </w:pPr>
      <w:r w:rsidRPr="00D60736">
        <w:rPr>
          <w:rFonts w:eastAsia="Arial"/>
          <w:color w:val="000000"/>
          <w:sz w:val="28"/>
          <w:szCs w:val="28"/>
        </w:rPr>
        <w:t>2.</w:t>
      </w:r>
      <w:r w:rsidRPr="00D60736">
        <w:rPr>
          <w:rFonts w:eastAsia="Arial"/>
          <w:color w:val="000000"/>
          <w:sz w:val="28"/>
          <w:szCs w:val="28"/>
        </w:rPr>
        <w:tab/>
      </w:r>
      <w:r w:rsidR="00C53805" w:rsidRPr="00C53805">
        <w:rPr>
          <w:rFonts w:eastAsia="Arial"/>
          <w:color w:val="000000"/>
          <w:sz w:val="28"/>
          <w:szCs w:val="28"/>
        </w:rPr>
        <w:t>Разместить настоящее постановление на официальном сайте администрации МР «Бабаюртовский район» в информационно-телекоммуникационной сети «Интернет».</w:t>
      </w:r>
    </w:p>
    <w:p w14:paraId="15DD0896" w14:textId="77777777" w:rsidR="00D60736" w:rsidRPr="00D60736" w:rsidRDefault="00D60736" w:rsidP="00A055A4">
      <w:pPr>
        <w:ind w:left="142" w:firstLine="851"/>
        <w:contextualSpacing/>
        <w:jc w:val="both"/>
        <w:rPr>
          <w:rFonts w:eastAsia="Arial"/>
          <w:color w:val="000000"/>
          <w:sz w:val="28"/>
          <w:szCs w:val="28"/>
        </w:rPr>
      </w:pPr>
      <w:r w:rsidRPr="00D60736">
        <w:rPr>
          <w:rFonts w:eastAsia="Arial"/>
          <w:color w:val="000000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</w:t>
      </w:r>
      <w:r>
        <w:rPr>
          <w:rFonts w:eastAsia="Arial"/>
          <w:color w:val="000000"/>
          <w:sz w:val="28"/>
          <w:szCs w:val="28"/>
        </w:rPr>
        <w:t>муниципального района «</w:t>
      </w:r>
      <w:r w:rsidR="00061D4A">
        <w:rPr>
          <w:rFonts w:eastAsia="Arial"/>
          <w:color w:val="000000"/>
          <w:sz w:val="28"/>
          <w:szCs w:val="28"/>
        </w:rPr>
        <w:t>Бабаюртовский</w:t>
      </w:r>
      <w:r>
        <w:rPr>
          <w:rFonts w:eastAsia="Arial"/>
          <w:color w:val="000000"/>
          <w:sz w:val="28"/>
          <w:szCs w:val="28"/>
        </w:rPr>
        <w:t xml:space="preserve"> район»</w:t>
      </w:r>
      <w:r w:rsidR="00B77E63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="00C53805">
        <w:rPr>
          <w:rFonts w:eastAsia="Arial"/>
          <w:color w:val="000000"/>
          <w:sz w:val="28"/>
          <w:szCs w:val="28"/>
        </w:rPr>
        <w:t>Мусакаева</w:t>
      </w:r>
      <w:proofErr w:type="spellEnd"/>
      <w:r w:rsidR="00C53805">
        <w:rPr>
          <w:rFonts w:eastAsia="Arial"/>
          <w:color w:val="000000"/>
          <w:sz w:val="28"/>
          <w:szCs w:val="28"/>
        </w:rPr>
        <w:t xml:space="preserve"> И.А.</w:t>
      </w:r>
    </w:p>
    <w:p w14:paraId="5B9F161E" w14:textId="77777777" w:rsidR="00343146" w:rsidRDefault="00343146" w:rsidP="00343146">
      <w:pPr>
        <w:tabs>
          <w:tab w:val="left" w:pos="284"/>
        </w:tabs>
        <w:contextualSpacing/>
        <w:jc w:val="both"/>
        <w:rPr>
          <w:rFonts w:eastAsia="Arial"/>
          <w:color w:val="000000"/>
          <w:sz w:val="28"/>
          <w:szCs w:val="28"/>
        </w:rPr>
      </w:pPr>
    </w:p>
    <w:p w14:paraId="01205C83" w14:textId="77777777" w:rsidR="00343146" w:rsidRDefault="00343146" w:rsidP="00343146">
      <w:pPr>
        <w:tabs>
          <w:tab w:val="left" w:pos="284"/>
        </w:tabs>
        <w:contextualSpacing/>
        <w:jc w:val="both"/>
        <w:rPr>
          <w:b/>
          <w:sz w:val="32"/>
          <w:szCs w:val="32"/>
        </w:rPr>
      </w:pPr>
    </w:p>
    <w:p w14:paraId="5189B860" w14:textId="77777777" w:rsidR="00D60736" w:rsidRPr="00343146" w:rsidRDefault="00D60736" w:rsidP="00343146">
      <w:pPr>
        <w:tabs>
          <w:tab w:val="left" w:pos="284"/>
        </w:tabs>
        <w:contextualSpacing/>
        <w:jc w:val="both"/>
        <w:rPr>
          <w:b/>
          <w:sz w:val="32"/>
          <w:szCs w:val="32"/>
        </w:rPr>
      </w:pPr>
      <w:r w:rsidRPr="00343146">
        <w:rPr>
          <w:b/>
          <w:sz w:val="32"/>
          <w:szCs w:val="32"/>
        </w:rPr>
        <w:t>Глава</w:t>
      </w:r>
      <w:r w:rsidR="00343146" w:rsidRPr="00343146">
        <w:rPr>
          <w:b/>
          <w:sz w:val="32"/>
          <w:szCs w:val="32"/>
        </w:rPr>
        <w:t xml:space="preserve"> муниципального района </w:t>
      </w:r>
      <w:r w:rsidR="00343146">
        <w:rPr>
          <w:b/>
          <w:sz w:val="32"/>
          <w:szCs w:val="32"/>
        </w:rPr>
        <w:t xml:space="preserve">                                    </w:t>
      </w:r>
      <w:r w:rsidR="00445135" w:rsidRPr="00343146">
        <w:rPr>
          <w:b/>
          <w:sz w:val="32"/>
          <w:szCs w:val="32"/>
        </w:rPr>
        <w:t xml:space="preserve">Ш.Т. </w:t>
      </w:r>
      <w:proofErr w:type="spellStart"/>
      <w:r w:rsidR="00445135" w:rsidRPr="00343146">
        <w:rPr>
          <w:b/>
          <w:sz w:val="32"/>
          <w:szCs w:val="32"/>
        </w:rPr>
        <w:t>Истанбулов</w:t>
      </w:r>
      <w:proofErr w:type="spellEnd"/>
    </w:p>
    <w:p w14:paraId="2B7309DA" w14:textId="77777777" w:rsidR="00D60736" w:rsidRDefault="00D60736">
      <w:pPr>
        <w:widowControl w:val="0"/>
        <w:ind w:left="5245"/>
        <w:jc w:val="both"/>
        <w:rPr>
          <w:bCs/>
          <w:sz w:val="24"/>
          <w:szCs w:val="24"/>
        </w:rPr>
      </w:pPr>
    </w:p>
    <w:p w14:paraId="774DC05E" w14:textId="77777777" w:rsidR="00D60736" w:rsidRDefault="00D60736">
      <w:pPr>
        <w:widowControl w:val="0"/>
        <w:ind w:left="5245"/>
        <w:jc w:val="both"/>
        <w:rPr>
          <w:bCs/>
          <w:sz w:val="24"/>
          <w:szCs w:val="24"/>
        </w:rPr>
      </w:pPr>
    </w:p>
    <w:p w14:paraId="7CD9BD9F" w14:textId="77777777" w:rsidR="00D60736" w:rsidRDefault="00D60736">
      <w:pPr>
        <w:widowControl w:val="0"/>
        <w:ind w:left="5245"/>
        <w:jc w:val="both"/>
        <w:rPr>
          <w:bCs/>
          <w:sz w:val="24"/>
          <w:szCs w:val="24"/>
        </w:rPr>
      </w:pPr>
    </w:p>
    <w:p w14:paraId="484C771F" w14:textId="77777777" w:rsidR="00D60736" w:rsidRDefault="00D60736">
      <w:pPr>
        <w:widowControl w:val="0"/>
        <w:ind w:left="5245"/>
        <w:jc w:val="both"/>
        <w:rPr>
          <w:bCs/>
          <w:sz w:val="24"/>
          <w:szCs w:val="24"/>
        </w:rPr>
      </w:pPr>
    </w:p>
    <w:p w14:paraId="01E79E81" w14:textId="77777777" w:rsidR="00343146" w:rsidRDefault="00343146" w:rsidP="00A055A4">
      <w:pPr>
        <w:widowControl w:val="0"/>
        <w:ind w:left="4820"/>
        <w:jc w:val="right"/>
        <w:rPr>
          <w:bCs/>
          <w:sz w:val="24"/>
          <w:szCs w:val="24"/>
        </w:rPr>
      </w:pPr>
    </w:p>
    <w:p w14:paraId="2DB866C6" w14:textId="77777777" w:rsidR="00073F5D" w:rsidRDefault="00A055A4" w:rsidP="00A055A4">
      <w:pPr>
        <w:widowControl w:val="0"/>
        <w:ind w:left="48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</w:t>
      </w:r>
    </w:p>
    <w:p w14:paraId="164B7E58" w14:textId="77777777" w:rsidR="00073F5D" w:rsidRDefault="00A055A4" w:rsidP="00A055A4">
      <w:pPr>
        <w:widowControl w:val="0"/>
        <w:ind w:left="48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 </w:t>
      </w:r>
      <w:r w:rsidR="00EA0665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ю</w:t>
      </w:r>
      <w:r w:rsidR="00EA0665">
        <w:rPr>
          <w:bCs/>
          <w:sz w:val="24"/>
          <w:szCs w:val="24"/>
        </w:rPr>
        <w:t xml:space="preserve"> администрации </w:t>
      </w:r>
    </w:p>
    <w:p w14:paraId="693ABA3A" w14:textId="77777777" w:rsidR="00073F5D" w:rsidRPr="00A055A4" w:rsidRDefault="00A055A4" w:rsidP="00A055A4">
      <w:pPr>
        <w:widowControl w:val="0"/>
        <w:ind w:left="4820"/>
        <w:jc w:val="right"/>
        <w:rPr>
          <w:bCs/>
          <w:sz w:val="24"/>
          <w:szCs w:val="24"/>
        </w:rPr>
      </w:pPr>
      <w:r>
        <w:rPr>
          <w:iCs/>
          <w:sz w:val="24"/>
          <w:szCs w:val="24"/>
        </w:rPr>
        <w:t>МР</w:t>
      </w:r>
      <w:r w:rsidR="00D60736" w:rsidRPr="00A055A4">
        <w:rPr>
          <w:iCs/>
          <w:sz w:val="24"/>
          <w:szCs w:val="24"/>
        </w:rPr>
        <w:t xml:space="preserve"> «</w:t>
      </w:r>
      <w:r w:rsidR="00061D4A">
        <w:rPr>
          <w:iCs/>
          <w:sz w:val="24"/>
          <w:szCs w:val="24"/>
        </w:rPr>
        <w:t>Бабаюртовский</w:t>
      </w:r>
      <w:r w:rsidR="00D60736" w:rsidRPr="00A055A4">
        <w:rPr>
          <w:iCs/>
          <w:sz w:val="24"/>
          <w:szCs w:val="24"/>
        </w:rPr>
        <w:t xml:space="preserve"> район»</w:t>
      </w:r>
    </w:p>
    <w:p w14:paraId="0D072F1F" w14:textId="77777777" w:rsidR="00073F5D" w:rsidRDefault="00EA0665" w:rsidP="00A055A4">
      <w:pPr>
        <w:widowControl w:val="0"/>
        <w:ind w:left="48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343146">
        <w:rPr>
          <w:bCs/>
          <w:sz w:val="24"/>
          <w:szCs w:val="24"/>
        </w:rPr>
        <w:t>«___»____________</w:t>
      </w:r>
      <w:r>
        <w:rPr>
          <w:bCs/>
          <w:sz w:val="24"/>
          <w:szCs w:val="24"/>
        </w:rPr>
        <w:t xml:space="preserve"> № _____</w:t>
      </w:r>
    </w:p>
    <w:p w14:paraId="67A768E3" w14:textId="77777777" w:rsidR="00073F5D" w:rsidRDefault="00073F5D">
      <w:pPr>
        <w:widowControl w:val="0"/>
        <w:ind w:left="5670"/>
        <w:jc w:val="both"/>
        <w:rPr>
          <w:bCs/>
          <w:sz w:val="24"/>
          <w:szCs w:val="24"/>
        </w:rPr>
      </w:pPr>
    </w:p>
    <w:p w14:paraId="1C6FC840" w14:textId="77777777" w:rsidR="00073F5D" w:rsidRPr="00B94A2D" w:rsidRDefault="00EA0665">
      <w:pPr>
        <w:pStyle w:val="11"/>
        <w:widowContro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4A2D">
        <w:rPr>
          <w:rFonts w:ascii="Times New Roman" w:hAnsi="Times New Roman" w:cs="Times New Roman"/>
          <w:b/>
          <w:color w:val="auto"/>
          <w:sz w:val="24"/>
          <w:szCs w:val="24"/>
        </w:rPr>
        <w:t>ПАСПОРТ</w:t>
      </w:r>
      <w:r w:rsidR="00EF0D3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94A2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(проект)</w:t>
      </w:r>
    </w:p>
    <w:p w14:paraId="0761F56D" w14:textId="77777777" w:rsidR="00073F5D" w:rsidRPr="00B94A2D" w:rsidRDefault="00EA0665">
      <w:pPr>
        <w:pStyle w:val="11"/>
        <w:widowContro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4A2D">
        <w:rPr>
          <w:rFonts w:ascii="Times New Roman" w:hAnsi="Times New Roman" w:cs="Times New Roman"/>
          <w:b/>
          <w:color w:val="auto"/>
          <w:sz w:val="24"/>
          <w:szCs w:val="24"/>
        </w:rPr>
        <w:t>муниципальной программы</w:t>
      </w:r>
    </w:p>
    <w:p w14:paraId="54111696" w14:textId="77777777" w:rsidR="00073F5D" w:rsidRPr="00B94A2D" w:rsidRDefault="00EA0665">
      <w:pPr>
        <w:pStyle w:val="11"/>
        <w:widowContro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4A2D">
        <w:rPr>
          <w:rFonts w:ascii="Times New Roman" w:hAnsi="Times New Roman" w:cs="Times New Roman"/>
          <w:b/>
          <w:color w:val="auto"/>
          <w:sz w:val="24"/>
          <w:szCs w:val="24"/>
        </w:rPr>
        <w:t xml:space="preserve">«Реализация мероприятий молодежной политики </w:t>
      </w:r>
    </w:p>
    <w:p w14:paraId="2E9C56FA" w14:textId="77777777" w:rsidR="00073F5D" w:rsidRPr="00B94A2D" w:rsidRDefault="00EA0665">
      <w:pPr>
        <w:pStyle w:val="11"/>
        <w:widowContro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94A2D">
        <w:rPr>
          <w:rFonts w:ascii="Times New Roman" w:hAnsi="Times New Roman" w:cs="Times New Roman"/>
          <w:b/>
          <w:color w:val="auto"/>
          <w:sz w:val="24"/>
          <w:szCs w:val="24"/>
        </w:rPr>
        <w:t xml:space="preserve">на территории </w:t>
      </w:r>
      <w:r w:rsidR="005A03D4" w:rsidRPr="00B94A2D">
        <w:rPr>
          <w:rFonts w:ascii="Times New Roman" w:hAnsi="Times New Roman" w:cs="Times New Roman"/>
          <w:b/>
          <w:bCs/>
          <w:iCs/>
          <w:sz w:val="24"/>
          <w:szCs w:val="24"/>
        </w:rPr>
        <w:t>МР «</w:t>
      </w:r>
      <w:r w:rsidR="00061D4A">
        <w:rPr>
          <w:rFonts w:ascii="Times New Roman" w:hAnsi="Times New Roman" w:cs="Times New Roman"/>
          <w:b/>
          <w:bCs/>
          <w:iCs/>
          <w:sz w:val="24"/>
          <w:szCs w:val="24"/>
        </w:rPr>
        <w:t>Бабаюртовский</w:t>
      </w:r>
      <w:r w:rsidR="00A45206" w:rsidRPr="00B94A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район».</w:t>
      </w:r>
    </w:p>
    <w:p w14:paraId="3EC19088" w14:textId="77777777" w:rsidR="00073F5D" w:rsidRDefault="00073F5D">
      <w:pPr>
        <w:pStyle w:val="11"/>
        <w:widowControl w:val="0"/>
        <w:rPr>
          <w:rFonts w:ascii="Times New Roman" w:hAnsi="Times New Roman" w:cs="Times New Roman"/>
          <w:b/>
          <w:color w:val="auto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371"/>
      </w:tblGrid>
      <w:tr w:rsidR="00073F5D" w14:paraId="6414CDE5" w14:textId="77777777" w:rsidTr="00A055A4">
        <w:trPr>
          <w:trHeight w:val="735"/>
        </w:trPr>
        <w:tc>
          <w:tcPr>
            <w:tcW w:w="2694" w:type="dxa"/>
          </w:tcPr>
          <w:p w14:paraId="22D297D6" w14:textId="77777777" w:rsidR="00073F5D" w:rsidRPr="00B94A2D" w:rsidRDefault="00EA0665">
            <w:pPr>
              <w:widowControl w:val="0"/>
              <w:jc w:val="both"/>
              <w:rPr>
                <w:bCs/>
                <w:lang w:eastAsia="ar-SA" w:bidi="en-US"/>
              </w:rPr>
            </w:pPr>
            <w:r w:rsidRPr="00B94A2D">
              <w:rPr>
                <w:bCs/>
                <w:lang w:eastAsia="ar-SA" w:bidi="en-US"/>
              </w:rPr>
              <w:t xml:space="preserve">Ответственный исполнитель </w:t>
            </w:r>
          </w:p>
          <w:p w14:paraId="0417ABD6" w14:textId="77777777" w:rsidR="00073F5D" w:rsidRPr="00B94A2D" w:rsidRDefault="00EA0665">
            <w:pPr>
              <w:widowControl w:val="0"/>
              <w:jc w:val="both"/>
              <w:rPr>
                <w:b/>
                <w:bCs/>
                <w:lang w:eastAsia="ar-SA" w:bidi="en-US"/>
              </w:rPr>
            </w:pPr>
            <w:r w:rsidRPr="00B94A2D">
              <w:rPr>
                <w:bCs/>
                <w:lang w:eastAsia="ar-SA" w:bidi="en-US"/>
              </w:rPr>
              <w:t>Программы</w:t>
            </w:r>
          </w:p>
        </w:tc>
        <w:tc>
          <w:tcPr>
            <w:tcW w:w="7371" w:type="dxa"/>
          </w:tcPr>
          <w:p w14:paraId="1B27E1F9" w14:textId="77777777" w:rsidR="00073F5D" w:rsidRPr="00B94A2D" w:rsidRDefault="00394A2C" w:rsidP="00A45206">
            <w:pPr>
              <w:widowControl w:val="0"/>
              <w:tabs>
                <w:tab w:val="left" w:pos="186"/>
                <w:tab w:val="left" w:pos="432"/>
              </w:tabs>
              <w:ind w:left="-19"/>
              <w:jc w:val="both"/>
              <w:rPr>
                <w:b/>
                <w:bCs/>
                <w:lang w:eastAsia="ar-SA" w:bidi="en-US"/>
              </w:rPr>
            </w:pPr>
            <w:r>
              <w:rPr>
                <w:b/>
                <w:i/>
                <w:iCs/>
                <w:u w:val="single"/>
              </w:rPr>
              <w:t xml:space="preserve">Управление делами администрации </w:t>
            </w:r>
            <w:r w:rsidR="00D60736">
              <w:rPr>
                <w:b/>
                <w:i/>
                <w:iCs/>
                <w:u w:val="single"/>
              </w:rPr>
              <w:t>муниципального района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D60736">
              <w:rPr>
                <w:b/>
                <w:i/>
                <w:iCs/>
                <w:u w:val="single"/>
              </w:rPr>
              <w:t xml:space="preserve"> район»</w:t>
            </w:r>
            <w:r w:rsidR="00EA0665" w:rsidRPr="00B94A2D">
              <w:rPr>
                <w:b/>
                <w:i/>
                <w:iCs/>
                <w:u w:val="single"/>
              </w:rPr>
              <w:t xml:space="preserve"> </w:t>
            </w:r>
            <w:r w:rsidR="00EA0665" w:rsidRPr="00B94A2D">
              <w:rPr>
                <w:lang w:eastAsia="ar-SA" w:bidi="en-US"/>
              </w:rPr>
              <w:t>Республики Дагестан.</w:t>
            </w:r>
          </w:p>
        </w:tc>
      </w:tr>
      <w:tr w:rsidR="00073F5D" w14:paraId="2BCCEA4F" w14:textId="77777777" w:rsidTr="00A055A4">
        <w:tc>
          <w:tcPr>
            <w:tcW w:w="2694" w:type="dxa"/>
          </w:tcPr>
          <w:p w14:paraId="0D2BAC20" w14:textId="77777777" w:rsidR="00073F5D" w:rsidRPr="00B94A2D" w:rsidRDefault="00EA0665">
            <w:pPr>
              <w:widowControl w:val="0"/>
              <w:jc w:val="both"/>
              <w:rPr>
                <w:bCs/>
                <w:lang w:eastAsia="ar-SA" w:bidi="en-US"/>
              </w:rPr>
            </w:pPr>
            <w:r w:rsidRPr="00B94A2D">
              <w:rPr>
                <w:bCs/>
                <w:lang w:eastAsia="ar-SA" w:bidi="en-US"/>
              </w:rPr>
              <w:t xml:space="preserve">Соисполнители Программы </w:t>
            </w:r>
          </w:p>
          <w:p w14:paraId="5F770A9C" w14:textId="77777777" w:rsidR="00073F5D" w:rsidRPr="00B94A2D" w:rsidRDefault="00EA0665">
            <w:pPr>
              <w:widowControl w:val="0"/>
              <w:jc w:val="both"/>
              <w:rPr>
                <w:b/>
                <w:bCs/>
                <w:lang w:eastAsia="ar-SA" w:bidi="en-US"/>
              </w:rPr>
            </w:pPr>
            <w:r w:rsidRPr="00B94A2D">
              <w:rPr>
                <w:bCs/>
                <w:lang w:eastAsia="ar-SA" w:bidi="en-US"/>
              </w:rPr>
              <w:t>(подпрограммы)</w:t>
            </w:r>
          </w:p>
        </w:tc>
        <w:tc>
          <w:tcPr>
            <w:tcW w:w="7371" w:type="dxa"/>
          </w:tcPr>
          <w:p w14:paraId="74DEEB58" w14:textId="77777777" w:rsidR="00073F5D" w:rsidRPr="00B94A2D" w:rsidRDefault="00EA0665" w:rsidP="00531719">
            <w:pPr>
              <w:widowControl w:val="0"/>
              <w:tabs>
                <w:tab w:val="left" w:pos="186"/>
                <w:tab w:val="left" w:pos="432"/>
                <w:tab w:val="left" w:pos="7219"/>
              </w:tabs>
              <w:ind w:left="-19"/>
              <w:jc w:val="both"/>
            </w:pPr>
            <w:r w:rsidRPr="00B94A2D">
              <w:t>Учреждения по работе с молодёжью</w:t>
            </w:r>
            <w:r w:rsidR="002C7D26" w:rsidRPr="00B94A2D">
              <w:rPr>
                <w:b/>
                <w:i/>
                <w:iCs/>
                <w:u w:val="single"/>
              </w:rPr>
              <w:t xml:space="preserve"> </w:t>
            </w:r>
            <w:r w:rsidR="00394A2C">
              <w:rPr>
                <w:b/>
                <w:i/>
                <w:iCs/>
                <w:u w:val="single"/>
              </w:rPr>
              <w:t xml:space="preserve">Управление делами администрации </w:t>
            </w:r>
            <w:r w:rsidR="002C7D26" w:rsidRPr="00B94A2D">
              <w:rPr>
                <w:b/>
                <w:i/>
                <w:iCs/>
                <w:u w:val="single"/>
              </w:rPr>
              <w:t>МР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2C7D26" w:rsidRPr="00B94A2D">
              <w:rPr>
                <w:b/>
                <w:i/>
                <w:iCs/>
                <w:u w:val="single"/>
              </w:rPr>
              <w:t xml:space="preserve"> район»</w:t>
            </w:r>
            <w:r w:rsidRPr="00B94A2D">
              <w:t>;</w:t>
            </w:r>
          </w:p>
          <w:p w14:paraId="26F785A8" w14:textId="77777777" w:rsidR="00073F5D" w:rsidRPr="00B94A2D" w:rsidRDefault="00394A2C" w:rsidP="00531719">
            <w:pPr>
              <w:widowControl w:val="0"/>
              <w:tabs>
                <w:tab w:val="left" w:pos="186"/>
                <w:tab w:val="left" w:pos="432"/>
                <w:tab w:val="left" w:pos="2970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Учреждения культуры </w:t>
            </w:r>
            <w:r w:rsidR="00EA0665" w:rsidRPr="00B94A2D">
              <w:rPr>
                <w:rFonts w:eastAsia="Calibri"/>
              </w:rPr>
              <w:t xml:space="preserve"> </w:t>
            </w:r>
            <w:r w:rsidR="00D60736">
              <w:rPr>
                <w:b/>
                <w:i/>
                <w:iCs/>
                <w:u w:val="single"/>
              </w:rPr>
              <w:t>муниципального района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D60736">
              <w:rPr>
                <w:b/>
                <w:i/>
                <w:iCs/>
                <w:u w:val="single"/>
              </w:rPr>
              <w:t xml:space="preserve"> район»</w:t>
            </w:r>
            <w:r w:rsidR="00EA0665" w:rsidRPr="00B94A2D">
              <w:rPr>
                <w:rFonts w:eastAsia="Calibri"/>
              </w:rPr>
              <w:t>;</w:t>
            </w:r>
          </w:p>
          <w:p w14:paraId="00CF4D16" w14:textId="77777777" w:rsidR="00073F5D" w:rsidRPr="00B94A2D" w:rsidRDefault="00343146" w:rsidP="00531719">
            <w:pPr>
              <w:widowControl w:val="0"/>
              <w:tabs>
                <w:tab w:val="left" w:pos="186"/>
                <w:tab w:val="left" w:pos="432"/>
              </w:tabs>
              <w:ind w:left="-19"/>
              <w:jc w:val="both"/>
              <w:rPr>
                <w:bCs/>
              </w:rPr>
            </w:pPr>
            <w:r>
              <w:t>Управление</w:t>
            </w:r>
            <w:r w:rsidR="00EA0665" w:rsidRPr="00B94A2D">
              <w:t xml:space="preserve"> образования администрации </w:t>
            </w:r>
            <w:r w:rsidR="00D60736">
              <w:rPr>
                <w:b/>
                <w:i/>
                <w:iCs/>
                <w:u w:val="single"/>
              </w:rPr>
              <w:t>муниципального района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D60736">
              <w:rPr>
                <w:b/>
                <w:i/>
                <w:iCs/>
                <w:u w:val="single"/>
              </w:rPr>
              <w:t xml:space="preserve"> район»</w:t>
            </w:r>
            <w:r w:rsidR="00EA0665" w:rsidRPr="00B94A2D">
              <w:rPr>
                <w:b/>
                <w:i/>
                <w:iCs/>
                <w:u w:val="single"/>
              </w:rPr>
              <w:t xml:space="preserve"> </w:t>
            </w:r>
            <w:r w:rsidR="00EA0665" w:rsidRPr="00B94A2D">
              <w:t xml:space="preserve">и образовательные организации </w:t>
            </w:r>
            <w:r w:rsidR="00D60736">
              <w:rPr>
                <w:b/>
                <w:i/>
                <w:iCs/>
                <w:u w:val="single"/>
              </w:rPr>
              <w:t>муниципального района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D60736">
              <w:rPr>
                <w:b/>
                <w:i/>
                <w:iCs/>
                <w:u w:val="single"/>
              </w:rPr>
              <w:t xml:space="preserve"> район»</w:t>
            </w:r>
            <w:r w:rsidR="00EA0665" w:rsidRPr="00B94A2D">
              <w:t xml:space="preserve">. </w:t>
            </w:r>
          </w:p>
        </w:tc>
      </w:tr>
      <w:tr w:rsidR="00073F5D" w14:paraId="201E5E15" w14:textId="77777777" w:rsidTr="00A055A4">
        <w:tc>
          <w:tcPr>
            <w:tcW w:w="2694" w:type="dxa"/>
          </w:tcPr>
          <w:p w14:paraId="6F459DB5" w14:textId="77777777" w:rsidR="00073F5D" w:rsidRPr="00B94A2D" w:rsidRDefault="00EA0665">
            <w:pPr>
              <w:widowControl w:val="0"/>
              <w:jc w:val="both"/>
              <w:rPr>
                <w:bCs/>
                <w:lang w:eastAsia="ar-SA" w:bidi="en-US"/>
              </w:rPr>
            </w:pPr>
            <w:r w:rsidRPr="00B94A2D">
              <w:rPr>
                <w:bCs/>
                <w:lang w:eastAsia="ar-SA" w:bidi="en-US"/>
              </w:rPr>
              <w:t xml:space="preserve">Подпрограммы </w:t>
            </w:r>
          </w:p>
          <w:p w14:paraId="5CC01942" w14:textId="77777777" w:rsidR="00073F5D" w:rsidRPr="00B94A2D" w:rsidRDefault="00EA0665">
            <w:pPr>
              <w:widowControl w:val="0"/>
              <w:jc w:val="both"/>
              <w:rPr>
                <w:b/>
                <w:bCs/>
                <w:lang w:eastAsia="ar-SA" w:bidi="en-US"/>
              </w:rPr>
            </w:pPr>
            <w:r w:rsidRPr="00B94A2D">
              <w:rPr>
                <w:bCs/>
                <w:lang w:eastAsia="ar-SA" w:bidi="en-US"/>
              </w:rPr>
              <w:t>Программы</w:t>
            </w:r>
          </w:p>
        </w:tc>
        <w:tc>
          <w:tcPr>
            <w:tcW w:w="7371" w:type="dxa"/>
          </w:tcPr>
          <w:p w14:paraId="5095DBCE" w14:textId="77777777" w:rsidR="00073F5D" w:rsidRPr="00B94A2D" w:rsidRDefault="00EA0665" w:rsidP="00F476DE">
            <w:pPr>
              <w:widowControl w:val="0"/>
              <w:tabs>
                <w:tab w:val="left" w:pos="-19"/>
                <w:tab w:val="left" w:pos="352"/>
                <w:tab w:val="left" w:pos="432"/>
              </w:tabs>
              <w:ind w:left="-19"/>
              <w:jc w:val="both"/>
              <w:rPr>
                <w:rFonts w:eastAsia="Calibri"/>
              </w:rPr>
            </w:pPr>
            <w:r w:rsidRPr="00B94A2D">
              <w:rPr>
                <w:bCs/>
              </w:rPr>
              <w:t>Информационное, методическое и финансовое обеспечение</w:t>
            </w:r>
            <w:r w:rsidRPr="00B94A2D">
              <w:rPr>
                <w:rFonts w:eastAsia="Calibri"/>
              </w:rPr>
              <w:t xml:space="preserve"> мероприятий молодежной политики на территории </w:t>
            </w:r>
            <w:r w:rsidR="00D60736">
              <w:rPr>
                <w:b/>
                <w:i/>
                <w:iCs/>
                <w:u w:val="single"/>
              </w:rPr>
              <w:t>муниципального района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D60736">
              <w:rPr>
                <w:b/>
                <w:i/>
                <w:iCs/>
                <w:u w:val="single"/>
              </w:rPr>
              <w:t xml:space="preserve"> район»</w:t>
            </w:r>
            <w:r w:rsidRPr="00B94A2D">
              <w:rPr>
                <w:rFonts w:eastAsia="Calibri"/>
              </w:rPr>
              <w:t>.</w:t>
            </w:r>
          </w:p>
        </w:tc>
      </w:tr>
      <w:tr w:rsidR="00073F5D" w14:paraId="287C769C" w14:textId="77777777" w:rsidTr="00A055A4">
        <w:tc>
          <w:tcPr>
            <w:tcW w:w="2694" w:type="dxa"/>
          </w:tcPr>
          <w:p w14:paraId="480C02DA" w14:textId="77777777" w:rsidR="00073F5D" w:rsidRPr="00B94A2D" w:rsidRDefault="00EA0665">
            <w:pPr>
              <w:widowControl w:val="0"/>
              <w:jc w:val="both"/>
              <w:rPr>
                <w:b/>
                <w:bCs/>
                <w:lang w:eastAsia="ar-SA" w:bidi="en-US"/>
              </w:rPr>
            </w:pPr>
            <w:r w:rsidRPr="00B94A2D">
              <w:rPr>
                <w:bCs/>
                <w:lang w:eastAsia="ar-SA" w:bidi="en-US"/>
              </w:rPr>
              <w:t>Цели Программы (подпрограммы)</w:t>
            </w:r>
          </w:p>
        </w:tc>
        <w:tc>
          <w:tcPr>
            <w:tcW w:w="7371" w:type="dxa"/>
          </w:tcPr>
          <w:p w14:paraId="0FD63A04" w14:textId="77777777" w:rsidR="00073F5D" w:rsidRPr="00B94A2D" w:rsidRDefault="00EA0665" w:rsidP="00531719">
            <w:pPr>
              <w:widowControl w:val="0"/>
              <w:tabs>
                <w:tab w:val="left" w:pos="186"/>
                <w:tab w:val="left" w:pos="432"/>
              </w:tabs>
              <w:ind w:left="-19"/>
              <w:jc w:val="both"/>
              <w:rPr>
                <w:bCs/>
              </w:rPr>
            </w:pPr>
            <w:r w:rsidRPr="00B94A2D">
              <w:t xml:space="preserve">Создание условий для успешной социализации и эффективной самореализации молодежи с последующей ее интеграцией в процессы социально-экономического, общественно-политического развития </w:t>
            </w:r>
            <w:r w:rsidR="00D60736">
              <w:rPr>
                <w:b/>
                <w:i/>
                <w:iCs/>
                <w:u w:val="single"/>
              </w:rPr>
              <w:t>муниципального района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D60736">
              <w:rPr>
                <w:b/>
                <w:i/>
                <w:iCs/>
                <w:u w:val="single"/>
              </w:rPr>
              <w:t xml:space="preserve"> район»</w:t>
            </w:r>
            <w:r w:rsidRPr="00B94A2D">
              <w:t>.</w:t>
            </w:r>
          </w:p>
        </w:tc>
      </w:tr>
      <w:tr w:rsidR="00073F5D" w14:paraId="01B28AE7" w14:textId="77777777" w:rsidTr="00A055A4">
        <w:tc>
          <w:tcPr>
            <w:tcW w:w="2694" w:type="dxa"/>
          </w:tcPr>
          <w:p w14:paraId="49DEF944" w14:textId="77777777" w:rsidR="00073F5D" w:rsidRPr="00B94A2D" w:rsidRDefault="00EA0665">
            <w:pPr>
              <w:widowControl w:val="0"/>
              <w:jc w:val="both"/>
              <w:rPr>
                <w:b/>
                <w:bCs/>
                <w:lang w:eastAsia="ar-SA" w:bidi="en-US"/>
              </w:rPr>
            </w:pPr>
            <w:r w:rsidRPr="00B94A2D">
              <w:rPr>
                <w:bCs/>
                <w:lang w:eastAsia="ar-SA" w:bidi="en-US"/>
              </w:rPr>
              <w:t>Задачи Программы (подпрограммы)</w:t>
            </w:r>
          </w:p>
        </w:tc>
        <w:tc>
          <w:tcPr>
            <w:tcW w:w="7371" w:type="dxa"/>
          </w:tcPr>
          <w:p w14:paraId="0A0D8132" w14:textId="77777777" w:rsidR="00073F5D" w:rsidRPr="00B94A2D" w:rsidRDefault="00EA0665">
            <w:pPr>
              <w:widowControl w:val="0"/>
              <w:numPr>
                <w:ilvl w:val="0"/>
                <w:numId w:val="1"/>
              </w:numPr>
              <w:tabs>
                <w:tab w:val="left" w:pos="636"/>
              </w:tabs>
              <w:ind w:left="-19" w:firstLine="141"/>
              <w:jc w:val="both"/>
              <w:rPr>
                <w:lang w:eastAsia="ar-SA" w:bidi="en-US"/>
              </w:rPr>
            </w:pPr>
            <w:r w:rsidRPr="00B94A2D">
              <w:rPr>
                <w:lang w:eastAsia="ar-SA" w:bidi="en-US"/>
              </w:rPr>
              <w:t>Вовлечение молодежи в общественную деятельность;</w:t>
            </w:r>
          </w:p>
          <w:p w14:paraId="43220653" w14:textId="77777777" w:rsidR="00073F5D" w:rsidRPr="00B94A2D" w:rsidRDefault="00EA0665">
            <w:pPr>
              <w:widowControl w:val="0"/>
              <w:numPr>
                <w:ilvl w:val="0"/>
                <w:numId w:val="1"/>
              </w:numPr>
              <w:tabs>
                <w:tab w:val="left" w:pos="636"/>
              </w:tabs>
              <w:ind w:left="-19" w:firstLine="141"/>
              <w:jc w:val="both"/>
              <w:rPr>
                <w:lang w:eastAsia="ar-SA" w:bidi="en-US"/>
              </w:rPr>
            </w:pPr>
            <w:r w:rsidRPr="00B94A2D">
              <w:rPr>
                <w:lang w:eastAsia="ar-SA" w:bidi="en-US"/>
              </w:rPr>
              <w:t xml:space="preserve">создание механизмов формирования целостной системы продвижения инициативной и талантливой молодежи </w:t>
            </w:r>
            <w:r w:rsidR="00D60736">
              <w:rPr>
                <w:b/>
                <w:i/>
                <w:iCs/>
                <w:u w:val="single"/>
              </w:rPr>
              <w:t>муниципального района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D60736">
              <w:rPr>
                <w:b/>
                <w:i/>
                <w:iCs/>
                <w:u w:val="single"/>
              </w:rPr>
              <w:t xml:space="preserve"> район»</w:t>
            </w:r>
            <w:r w:rsidRPr="00B94A2D">
              <w:rPr>
                <w:lang w:eastAsia="ar-SA" w:bidi="en-US"/>
              </w:rPr>
              <w:t>;</w:t>
            </w:r>
          </w:p>
          <w:p w14:paraId="0B59699C" w14:textId="77777777" w:rsidR="00073F5D" w:rsidRPr="00B94A2D" w:rsidRDefault="00EA0665">
            <w:pPr>
              <w:widowControl w:val="0"/>
              <w:numPr>
                <w:ilvl w:val="0"/>
                <w:numId w:val="1"/>
              </w:numPr>
              <w:tabs>
                <w:tab w:val="left" w:pos="636"/>
              </w:tabs>
              <w:ind w:left="-19" w:firstLine="141"/>
              <w:jc w:val="both"/>
              <w:rPr>
                <w:lang w:eastAsia="ar-SA" w:bidi="en-US"/>
              </w:rPr>
            </w:pPr>
            <w:r w:rsidRPr="00B94A2D">
              <w:rPr>
                <w:lang w:eastAsia="ar-SA" w:bidi="en-US"/>
              </w:rPr>
              <w:t>обеспечение эффективного взаимодействия с молодежными общественными объединениями, некоммерческими организациями;</w:t>
            </w:r>
          </w:p>
          <w:p w14:paraId="003535C8" w14:textId="77777777" w:rsidR="00073F5D" w:rsidRPr="00B94A2D" w:rsidRDefault="00EA0665">
            <w:pPr>
              <w:widowControl w:val="0"/>
              <w:numPr>
                <w:ilvl w:val="0"/>
                <w:numId w:val="1"/>
              </w:numPr>
              <w:tabs>
                <w:tab w:val="left" w:pos="636"/>
              </w:tabs>
              <w:ind w:left="-19" w:firstLine="141"/>
              <w:jc w:val="both"/>
              <w:rPr>
                <w:lang w:eastAsia="ar-SA" w:bidi="en-US"/>
              </w:rPr>
            </w:pPr>
            <w:r w:rsidRPr="00B94A2D">
              <w:rPr>
                <w:lang w:eastAsia="ar-SA" w:bidi="en-US"/>
              </w:rPr>
              <w:t>содействие гражданско-патриотическому, духовно-нравственному воспитанию молодежи;</w:t>
            </w:r>
          </w:p>
          <w:p w14:paraId="145CDE4D" w14:textId="77777777" w:rsidR="00073F5D" w:rsidRPr="00B94A2D" w:rsidRDefault="00EA0665">
            <w:pPr>
              <w:widowControl w:val="0"/>
              <w:numPr>
                <w:ilvl w:val="0"/>
                <w:numId w:val="1"/>
              </w:numPr>
              <w:tabs>
                <w:tab w:val="left" w:pos="636"/>
              </w:tabs>
              <w:ind w:left="-19" w:firstLine="141"/>
              <w:jc w:val="both"/>
              <w:rPr>
                <w:lang w:eastAsia="ar-SA" w:bidi="en-US"/>
              </w:rPr>
            </w:pPr>
            <w:r w:rsidRPr="00B94A2D">
              <w:rPr>
                <w:lang w:eastAsia="ar-SA" w:bidi="en-US"/>
              </w:rPr>
              <w:t>формирование в молодежной среде социально значимых установок здорового образа жизни, толерантности, нравственных и семейных ценностей и т.д.;</w:t>
            </w:r>
          </w:p>
          <w:p w14:paraId="49C8DCA2" w14:textId="77777777" w:rsidR="00073F5D" w:rsidRPr="00B94A2D" w:rsidRDefault="00EA0665">
            <w:pPr>
              <w:widowControl w:val="0"/>
              <w:numPr>
                <w:ilvl w:val="0"/>
                <w:numId w:val="1"/>
              </w:numPr>
              <w:tabs>
                <w:tab w:val="left" w:pos="636"/>
              </w:tabs>
              <w:ind w:left="-19" w:firstLine="141"/>
              <w:jc w:val="both"/>
              <w:rPr>
                <w:lang w:eastAsia="ar-SA" w:bidi="en-US"/>
              </w:rPr>
            </w:pPr>
            <w:r w:rsidRPr="00B94A2D">
              <w:rPr>
                <w:lang w:eastAsia="ar-SA" w:bidi="en-US"/>
              </w:rPr>
              <w:t>развитие добровольческого</w:t>
            </w:r>
            <w:r w:rsidR="0058000B" w:rsidRPr="00B94A2D">
              <w:rPr>
                <w:lang w:eastAsia="ar-SA" w:bidi="en-US"/>
              </w:rPr>
              <w:t xml:space="preserve"> </w:t>
            </w:r>
            <w:r w:rsidRPr="00B94A2D">
              <w:rPr>
                <w:lang w:eastAsia="ar-SA" w:bidi="en-US"/>
              </w:rPr>
              <w:t xml:space="preserve">молодежного движения на территории </w:t>
            </w:r>
            <w:r w:rsidR="00D60736">
              <w:rPr>
                <w:b/>
                <w:i/>
                <w:iCs/>
              </w:rPr>
              <w:t>муниципального района «</w:t>
            </w:r>
            <w:r w:rsidR="00061D4A">
              <w:rPr>
                <w:b/>
                <w:i/>
                <w:iCs/>
              </w:rPr>
              <w:t>Бабаюртовский</w:t>
            </w:r>
            <w:r w:rsidR="00D60736">
              <w:rPr>
                <w:b/>
                <w:i/>
                <w:iCs/>
              </w:rPr>
              <w:t xml:space="preserve"> район»</w:t>
            </w:r>
            <w:r w:rsidRPr="00B94A2D">
              <w:rPr>
                <w:lang w:eastAsia="ar-SA" w:bidi="en-US"/>
              </w:rPr>
              <w:t>;</w:t>
            </w:r>
          </w:p>
          <w:p w14:paraId="39C4FE96" w14:textId="77777777" w:rsidR="00073F5D" w:rsidRPr="00B94A2D" w:rsidRDefault="00EA0665">
            <w:pPr>
              <w:widowControl w:val="0"/>
              <w:numPr>
                <w:ilvl w:val="0"/>
                <w:numId w:val="1"/>
              </w:numPr>
              <w:tabs>
                <w:tab w:val="left" w:pos="636"/>
              </w:tabs>
              <w:ind w:left="-19" w:firstLine="141"/>
              <w:jc w:val="both"/>
              <w:rPr>
                <w:lang w:eastAsia="ar-SA" w:bidi="en-US"/>
              </w:rPr>
            </w:pPr>
            <w:r w:rsidRPr="00B94A2D">
              <w:rPr>
                <w:lang w:eastAsia="ar-SA" w:bidi="en-US"/>
              </w:rPr>
              <w:t xml:space="preserve">обеспечение эффективного взаимодействия различных государственных и муниципальных учреждений по решению вопросов молодежной политики на территории </w:t>
            </w:r>
            <w:r w:rsidR="00D60736">
              <w:rPr>
                <w:b/>
                <w:i/>
                <w:iCs/>
                <w:u w:val="single"/>
              </w:rPr>
              <w:t>муниципального района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D60736">
              <w:rPr>
                <w:b/>
                <w:i/>
                <w:iCs/>
                <w:u w:val="single"/>
              </w:rPr>
              <w:t xml:space="preserve"> район»</w:t>
            </w:r>
            <w:r w:rsidRPr="00B94A2D">
              <w:rPr>
                <w:lang w:eastAsia="ar-SA" w:bidi="en-US"/>
              </w:rPr>
              <w:t>;</w:t>
            </w:r>
          </w:p>
          <w:p w14:paraId="55679456" w14:textId="77777777" w:rsidR="00073F5D" w:rsidRPr="00B94A2D" w:rsidRDefault="00EA0665">
            <w:pPr>
              <w:widowControl w:val="0"/>
              <w:numPr>
                <w:ilvl w:val="0"/>
                <w:numId w:val="1"/>
              </w:numPr>
              <w:tabs>
                <w:tab w:val="left" w:pos="636"/>
              </w:tabs>
              <w:ind w:left="-19" w:firstLine="141"/>
              <w:jc w:val="both"/>
              <w:rPr>
                <w:bCs/>
              </w:rPr>
            </w:pPr>
            <w:r w:rsidRPr="00B94A2D">
              <w:rPr>
                <w:lang w:eastAsia="ar-SA" w:bidi="en-US"/>
              </w:rPr>
              <w:t xml:space="preserve">обеспечение деятельности учреждения </w:t>
            </w:r>
            <w:r w:rsidR="00D60736">
              <w:rPr>
                <w:b/>
                <w:i/>
                <w:iCs/>
                <w:u w:val="single"/>
              </w:rPr>
              <w:t>муниципального района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D60736">
              <w:rPr>
                <w:b/>
                <w:i/>
                <w:iCs/>
                <w:u w:val="single"/>
              </w:rPr>
              <w:t xml:space="preserve"> район»</w:t>
            </w:r>
            <w:r w:rsidR="0058000B" w:rsidRPr="00B94A2D">
              <w:rPr>
                <w:b/>
                <w:i/>
                <w:iCs/>
                <w:u w:val="single"/>
              </w:rPr>
              <w:t>.</w:t>
            </w:r>
          </w:p>
        </w:tc>
      </w:tr>
      <w:tr w:rsidR="00073F5D" w14:paraId="51B07E6C" w14:textId="77777777" w:rsidTr="00A055A4">
        <w:tc>
          <w:tcPr>
            <w:tcW w:w="2694" w:type="dxa"/>
          </w:tcPr>
          <w:p w14:paraId="3987635C" w14:textId="77777777" w:rsidR="00073F5D" w:rsidRPr="00B94A2D" w:rsidRDefault="00EA0665">
            <w:pPr>
              <w:widowControl w:val="0"/>
              <w:jc w:val="both"/>
              <w:rPr>
                <w:bCs/>
                <w:lang w:eastAsia="ar-SA" w:bidi="en-US"/>
              </w:rPr>
            </w:pPr>
            <w:r w:rsidRPr="00B94A2D">
              <w:rPr>
                <w:bCs/>
                <w:lang w:eastAsia="ar-SA" w:bidi="en-US"/>
              </w:rPr>
              <w:t xml:space="preserve">Целевые показатели </w:t>
            </w:r>
          </w:p>
          <w:p w14:paraId="19FB970B" w14:textId="77777777" w:rsidR="00073F5D" w:rsidRPr="00B94A2D" w:rsidRDefault="00EA0665">
            <w:pPr>
              <w:widowControl w:val="0"/>
              <w:jc w:val="both"/>
              <w:rPr>
                <w:b/>
                <w:bCs/>
                <w:lang w:eastAsia="ar-SA" w:bidi="en-US"/>
              </w:rPr>
            </w:pPr>
            <w:r w:rsidRPr="00B94A2D">
              <w:rPr>
                <w:bCs/>
                <w:lang w:eastAsia="ar-SA" w:bidi="en-US"/>
              </w:rPr>
              <w:t>Программы (подпрограммы)</w:t>
            </w:r>
          </w:p>
        </w:tc>
        <w:tc>
          <w:tcPr>
            <w:tcW w:w="7371" w:type="dxa"/>
          </w:tcPr>
          <w:p w14:paraId="63DE4A93" w14:textId="77777777" w:rsidR="00073F5D" w:rsidRPr="00B120D2" w:rsidRDefault="00EA0665">
            <w:pPr>
              <w:widowControl w:val="0"/>
              <w:numPr>
                <w:ilvl w:val="0"/>
                <w:numId w:val="16"/>
              </w:numPr>
              <w:tabs>
                <w:tab w:val="left" w:pos="432"/>
                <w:tab w:val="left" w:pos="1115"/>
              </w:tabs>
              <w:ind w:left="-19" w:firstLine="141"/>
              <w:jc w:val="both"/>
              <w:rPr>
                <w:lang w:eastAsia="ar-SA" w:bidi="en-US"/>
              </w:rPr>
            </w:pPr>
            <w:r w:rsidRPr="00B94A2D">
              <w:rPr>
                <w:lang w:eastAsia="ar-SA" w:bidi="en-US"/>
              </w:rPr>
              <w:t xml:space="preserve">Количество </w:t>
            </w:r>
            <w:r w:rsidRPr="00B120D2">
              <w:rPr>
                <w:lang w:eastAsia="ar-SA" w:bidi="en-US"/>
              </w:rPr>
              <w:t>мероприятий в рамках данной Программы -</w:t>
            </w:r>
            <w:r w:rsidR="00FE38A2" w:rsidRPr="00B120D2">
              <w:rPr>
                <w:lang w:eastAsia="ar-SA" w:bidi="en-US"/>
              </w:rPr>
              <w:t>30</w:t>
            </w:r>
            <w:r w:rsidRPr="00B120D2">
              <w:rPr>
                <w:lang w:eastAsia="ar-SA" w:bidi="en-US"/>
              </w:rPr>
              <w:t xml:space="preserve"> единиц;</w:t>
            </w:r>
          </w:p>
          <w:p w14:paraId="61DFD17A" w14:textId="77777777" w:rsidR="00073F5D" w:rsidRPr="00B120D2" w:rsidRDefault="00B120D2">
            <w:pPr>
              <w:widowControl w:val="0"/>
              <w:numPr>
                <w:ilvl w:val="0"/>
                <w:numId w:val="16"/>
              </w:numPr>
              <w:tabs>
                <w:tab w:val="left" w:pos="432"/>
                <w:tab w:val="left" w:pos="1115"/>
              </w:tabs>
              <w:ind w:left="-19" w:firstLine="141"/>
              <w:jc w:val="both"/>
              <w:rPr>
                <w:lang w:eastAsia="ar-SA" w:bidi="en-US"/>
              </w:rPr>
            </w:pPr>
            <w:r>
              <w:rPr>
                <w:lang w:eastAsia="ar-SA" w:bidi="en-US"/>
              </w:rPr>
              <w:t xml:space="preserve">Количество человек, </w:t>
            </w:r>
            <w:r w:rsidR="00EA0665" w:rsidRPr="00B120D2">
              <w:rPr>
                <w:lang w:eastAsia="ar-SA" w:bidi="en-US"/>
              </w:rPr>
              <w:t>посещающих мероприятия</w:t>
            </w:r>
            <w:r w:rsidR="00FE38A2" w:rsidRPr="00B120D2">
              <w:rPr>
                <w:lang w:eastAsia="ar-SA" w:bidi="en-US"/>
              </w:rPr>
              <w:t xml:space="preserve"> </w:t>
            </w:r>
            <w:r w:rsidRPr="00B120D2">
              <w:rPr>
                <w:b/>
                <w:bCs/>
                <w:i/>
                <w:iCs/>
                <w:lang w:eastAsia="ar-SA" w:bidi="en-US"/>
              </w:rPr>
              <w:t>м</w:t>
            </w:r>
            <w:r w:rsidR="00D60736" w:rsidRPr="00B120D2">
              <w:rPr>
                <w:b/>
                <w:i/>
                <w:iCs/>
                <w:u w:val="single"/>
              </w:rPr>
              <w:t>униципального района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D60736" w:rsidRPr="00B120D2">
              <w:rPr>
                <w:b/>
                <w:i/>
                <w:iCs/>
                <w:u w:val="single"/>
              </w:rPr>
              <w:t xml:space="preserve"> район»</w:t>
            </w:r>
            <w:r w:rsidR="00EA0665" w:rsidRPr="00B120D2">
              <w:rPr>
                <w:lang w:eastAsia="ar-SA" w:bidi="en-US"/>
              </w:rPr>
              <w:t xml:space="preserve"> Республики Дагестан </w:t>
            </w:r>
            <w:r w:rsidR="00FE38A2" w:rsidRPr="00B120D2">
              <w:rPr>
                <w:lang w:eastAsia="ar-SA" w:bidi="en-US"/>
              </w:rPr>
              <w:t>1000-1500</w:t>
            </w:r>
            <w:r w:rsidR="00EA0665" w:rsidRPr="00B120D2">
              <w:rPr>
                <w:lang w:eastAsia="ar-SA" w:bidi="en-US"/>
              </w:rPr>
              <w:t xml:space="preserve"> человек.</w:t>
            </w:r>
          </w:p>
          <w:p w14:paraId="62741A9F" w14:textId="77777777" w:rsidR="00073F5D" w:rsidRPr="00B94A2D" w:rsidRDefault="00EA0665">
            <w:pPr>
              <w:widowControl w:val="0"/>
              <w:numPr>
                <w:ilvl w:val="0"/>
                <w:numId w:val="16"/>
              </w:numPr>
              <w:tabs>
                <w:tab w:val="left" w:pos="432"/>
                <w:tab w:val="left" w:pos="1115"/>
              </w:tabs>
              <w:ind w:left="-19" w:firstLine="141"/>
              <w:jc w:val="both"/>
              <w:rPr>
                <w:lang w:eastAsia="ar-SA" w:bidi="en-US"/>
              </w:rPr>
            </w:pPr>
            <w:r w:rsidRPr="00B120D2">
              <w:rPr>
                <w:lang w:eastAsia="ar-SA" w:bidi="en-US"/>
              </w:rPr>
              <w:t xml:space="preserve">Количество мероприятий информационного и методического обеспечения повышения уровня специалистов, работающих в республики молодежной политики в поселениях </w:t>
            </w:r>
            <w:r w:rsidR="00D60736" w:rsidRPr="00B120D2">
              <w:rPr>
                <w:b/>
                <w:i/>
                <w:iCs/>
                <w:u w:val="single"/>
              </w:rPr>
              <w:t>муниципального района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D60736">
              <w:rPr>
                <w:b/>
                <w:i/>
                <w:iCs/>
                <w:u w:val="single"/>
              </w:rPr>
              <w:t xml:space="preserve"> район»</w:t>
            </w:r>
            <w:r w:rsidR="00B120D2">
              <w:rPr>
                <w:lang w:eastAsia="ar-SA" w:bidi="en-US"/>
              </w:rPr>
              <w:t xml:space="preserve"> </w:t>
            </w:r>
            <w:r w:rsidRPr="00B94A2D">
              <w:rPr>
                <w:lang w:eastAsia="ar-SA" w:bidi="en-US"/>
              </w:rPr>
              <w:t xml:space="preserve">- </w:t>
            </w:r>
            <w:r w:rsidR="00FE38A2" w:rsidRPr="00B94A2D">
              <w:rPr>
                <w:lang w:eastAsia="ar-SA" w:bidi="en-US"/>
              </w:rPr>
              <w:t xml:space="preserve">100 </w:t>
            </w:r>
            <w:r w:rsidRPr="00B94A2D">
              <w:rPr>
                <w:lang w:eastAsia="ar-SA" w:bidi="en-US"/>
              </w:rPr>
              <w:t>единица;</w:t>
            </w:r>
          </w:p>
          <w:p w14:paraId="1B2E35C8" w14:textId="77777777" w:rsidR="00073F5D" w:rsidRPr="00B120D2" w:rsidRDefault="00EA0665">
            <w:pPr>
              <w:widowControl w:val="0"/>
              <w:numPr>
                <w:ilvl w:val="0"/>
                <w:numId w:val="16"/>
              </w:numPr>
              <w:tabs>
                <w:tab w:val="left" w:pos="432"/>
                <w:tab w:val="left" w:pos="1115"/>
              </w:tabs>
              <w:ind w:left="-19" w:firstLine="141"/>
              <w:jc w:val="both"/>
              <w:rPr>
                <w:lang w:eastAsia="ar-SA" w:bidi="en-US"/>
              </w:rPr>
            </w:pPr>
            <w:r w:rsidRPr="00B120D2">
              <w:rPr>
                <w:lang w:eastAsia="ar-SA" w:bidi="en-US"/>
              </w:rPr>
              <w:t>Количество воспитанников (общее количество детей, молодежи и членов их семей, посещающих молодежный</w:t>
            </w:r>
            <w:r w:rsidR="008D71EA" w:rsidRPr="00B120D2">
              <w:rPr>
                <w:lang w:eastAsia="ar-SA" w:bidi="en-US"/>
              </w:rPr>
              <w:t xml:space="preserve"> </w:t>
            </w:r>
            <w:r w:rsidRPr="00B120D2">
              <w:rPr>
                <w:lang w:eastAsia="ar-SA" w:bidi="en-US"/>
              </w:rPr>
              <w:t xml:space="preserve">центр (если он есть) - </w:t>
            </w:r>
            <w:r w:rsidR="008D71EA" w:rsidRPr="00B120D2">
              <w:rPr>
                <w:lang w:eastAsia="ar-SA" w:bidi="en-US"/>
              </w:rPr>
              <w:t>200</w:t>
            </w:r>
            <w:r w:rsidRPr="00B120D2">
              <w:rPr>
                <w:lang w:eastAsia="ar-SA" w:bidi="en-US"/>
              </w:rPr>
              <w:t xml:space="preserve"> человек;</w:t>
            </w:r>
          </w:p>
          <w:p w14:paraId="56D20256" w14:textId="77777777" w:rsidR="00073F5D" w:rsidRPr="00B94A2D" w:rsidRDefault="00EA0665">
            <w:pPr>
              <w:widowControl w:val="0"/>
              <w:numPr>
                <w:ilvl w:val="0"/>
                <w:numId w:val="16"/>
              </w:numPr>
              <w:tabs>
                <w:tab w:val="left" w:pos="432"/>
                <w:tab w:val="left" w:pos="1115"/>
              </w:tabs>
              <w:ind w:left="-19" w:firstLine="141"/>
              <w:jc w:val="both"/>
            </w:pPr>
            <w:r w:rsidRPr="00B94A2D">
              <w:rPr>
                <w:lang w:eastAsia="ar-SA" w:bidi="en-US"/>
              </w:rPr>
              <w:t>Уровень текущего содержания</w:t>
            </w:r>
            <w:r w:rsidRPr="00B94A2D">
              <w:t xml:space="preserve"> учреждений по работе с молодёжью</w:t>
            </w:r>
            <w:r w:rsidRPr="00B94A2D">
              <w:rPr>
                <w:lang w:eastAsia="ar-SA" w:bidi="en-US"/>
              </w:rPr>
              <w:t>- 100%.</w:t>
            </w:r>
          </w:p>
        </w:tc>
      </w:tr>
      <w:tr w:rsidR="00073F5D" w14:paraId="7FDFA62A" w14:textId="77777777" w:rsidTr="00A055A4">
        <w:trPr>
          <w:trHeight w:val="647"/>
        </w:trPr>
        <w:tc>
          <w:tcPr>
            <w:tcW w:w="2694" w:type="dxa"/>
          </w:tcPr>
          <w:p w14:paraId="7AEEE5A0" w14:textId="77777777" w:rsidR="00073F5D" w:rsidRPr="008106A8" w:rsidRDefault="00EA0665">
            <w:pPr>
              <w:widowControl w:val="0"/>
              <w:jc w:val="both"/>
              <w:rPr>
                <w:rFonts w:eastAsia="Calibri"/>
                <w:bCs/>
              </w:rPr>
            </w:pPr>
            <w:r w:rsidRPr="00B94A2D">
              <w:rPr>
                <w:rFonts w:eastAsia="Calibri"/>
                <w:bCs/>
              </w:rPr>
              <w:lastRenderedPageBreak/>
              <w:t xml:space="preserve">Сроки и этапы </w:t>
            </w:r>
            <w:r w:rsidRPr="00B94A2D">
              <w:rPr>
                <w:bCs/>
                <w:lang w:eastAsia="ar-SA" w:bidi="en-US"/>
              </w:rPr>
              <w:t>реализации Программы (подпрограммы)</w:t>
            </w:r>
          </w:p>
        </w:tc>
        <w:tc>
          <w:tcPr>
            <w:tcW w:w="7371" w:type="dxa"/>
          </w:tcPr>
          <w:p w14:paraId="39EC16A6" w14:textId="77777777" w:rsidR="00073F5D" w:rsidRPr="00B94A2D" w:rsidRDefault="00EA0665">
            <w:pPr>
              <w:widowControl w:val="0"/>
              <w:autoSpaceDE w:val="0"/>
              <w:autoSpaceDN w:val="0"/>
              <w:adjustRightInd w:val="0"/>
              <w:ind w:left="-19" w:firstLine="141"/>
              <w:jc w:val="both"/>
              <w:rPr>
                <w:lang w:eastAsia="en-US" w:bidi="en-US"/>
              </w:rPr>
            </w:pPr>
            <w:r w:rsidRPr="00B94A2D">
              <w:rPr>
                <w:lang w:eastAsia="en-US" w:bidi="en-US"/>
              </w:rPr>
              <w:t>Срок реализации: 2026 – 2030 годы.</w:t>
            </w:r>
          </w:p>
          <w:p w14:paraId="312DAAF5" w14:textId="77777777" w:rsidR="00073F5D" w:rsidRPr="00B94A2D" w:rsidRDefault="00EA0665">
            <w:pPr>
              <w:widowControl w:val="0"/>
              <w:tabs>
                <w:tab w:val="left" w:pos="3402"/>
              </w:tabs>
              <w:ind w:left="-19" w:firstLine="141"/>
              <w:jc w:val="both"/>
              <w:rPr>
                <w:lang w:eastAsia="ar-SA" w:bidi="en-US"/>
              </w:rPr>
            </w:pPr>
            <w:r w:rsidRPr="00B94A2D">
              <w:rPr>
                <w:lang w:eastAsia="ar-SA" w:bidi="en-US"/>
              </w:rPr>
              <w:t xml:space="preserve">Этапы реализации: </w:t>
            </w:r>
          </w:p>
          <w:p w14:paraId="40044BE0" w14:textId="77777777" w:rsidR="00073F5D" w:rsidRPr="00B94A2D" w:rsidRDefault="00EA0665" w:rsidP="00B94A2D">
            <w:pPr>
              <w:widowControl w:val="0"/>
              <w:tabs>
                <w:tab w:val="left" w:pos="3402"/>
              </w:tabs>
              <w:ind w:left="-19" w:firstLine="141"/>
              <w:jc w:val="both"/>
              <w:rPr>
                <w:lang w:eastAsia="ar-SA" w:bidi="en-US"/>
              </w:rPr>
            </w:pPr>
            <w:r w:rsidRPr="00B94A2D">
              <w:rPr>
                <w:lang w:val="en-US" w:eastAsia="ar-SA" w:bidi="en-US"/>
              </w:rPr>
              <w:t>I</w:t>
            </w:r>
            <w:r w:rsidRPr="00B94A2D">
              <w:rPr>
                <w:lang w:eastAsia="ar-SA" w:bidi="en-US"/>
              </w:rPr>
              <w:t xml:space="preserve"> этап – 2026 – 2030 годы.</w:t>
            </w:r>
          </w:p>
        </w:tc>
      </w:tr>
      <w:tr w:rsidR="00073F5D" w14:paraId="6CEFDEA6" w14:textId="77777777" w:rsidTr="00A055A4">
        <w:trPr>
          <w:trHeight w:val="1147"/>
        </w:trPr>
        <w:tc>
          <w:tcPr>
            <w:tcW w:w="2694" w:type="dxa"/>
          </w:tcPr>
          <w:p w14:paraId="41F698A3" w14:textId="77777777" w:rsidR="00073F5D" w:rsidRPr="00B94A2D" w:rsidRDefault="007F0C8E">
            <w:pPr>
              <w:widowControl w:val="0"/>
              <w:jc w:val="both"/>
              <w:rPr>
                <w:b/>
                <w:bCs/>
                <w:lang w:eastAsia="ar-SA" w:bidi="en-US"/>
              </w:rPr>
            </w:pPr>
            <w:r>
              <w:rPr>
                <w:bCs/>
                <w:lang w:eastAsia="ar-SA" w:bidi="en-US"/>
              </w:rPr>
              <w:t>Объем</w:t>
            </w:r>
            <w:r w:rsidR="00EA0665" w:rsidRPr="00B94A2D">
              <w:rPr>
                <w:bCs/>
                <w:lang w:eastAsia="ar-SA" w:bidi="en-US"/>
              </w:rPr>
              <w:t xml:space="preserve"> источники финансирования Программы (подпрограммы)</w:t>
            </w:r>
          </w:p>
        </w:tc>
        <w:tc>
          <w:tcPr>
            <w:tcW w:w="7371" w:type="dxa"/>
          </w:tcPr>
          <w:p w14:paraId="2C4A76F7" w14:textId="77777777" w:rsidR="00394A2C" w:rsidRDefault="00EA0665" w:rsidP="00394A2C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Общий объем финансирования Программы за счет бюджета </w:t>
            </w:r>
            <w:r w:rsidR="00D6073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муниципального района «</w:t>
            </w:r>
            <w:r w:rsidR="00061D4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Бабаюртовский</w:t>
            </w:r>
            <w:r w:rsidR="00D6073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 xml:space="preserve"> район»</w:t>
            </w:r>
            <w:r w:rsidR="008D71EA" w:rsidRPr="00B94A2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и внебюджетных средств</w:t>
            </w:r>
          </w:p>
          <w:p w14:paraId="3FC29BBA" w14:textId="77777777" w:rsidR="00073F5D" w:rsidRPr="00394A2C" w:rsidRDefault="00EA0665" w:rsidP="00394A2C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</w:pPr>
            <w:r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составляет </w:t>
            </w:r>
            <w:r w:rsidR="00D60736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0,00</w:t>
            </w:r>
            <w:r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тысяч рублей, в том числе по годам:</w:t>
            </w:r>
          </w:p>
          <w:p w14:paraId="27DCF8AD" w14:textId="77777777" w:rsidR="00073F5D" w:rsidRPr="00B94A2D" w:rsidRDefault="00394A2C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  0,</w:t>
            </w:r>
            <w:r w:rsidR="00061D4A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00</w:t>
            </w:r>
            <w:r w:rsidR="00EA0665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тысяч рублей – 2026 год;</w:t>
            </w:r>
          </w:p>
          <w:p w14:paraId="633CD0F9" w14:textId="77777777" w:rsidR="00073F5D" w:rsidRPr="00B94A2D" w:rsidRDefault="00394A2C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 </w:t>
            </w:r>
            <w:r w:rsidR="00061D4A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0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,</w:t>
            </w:r>
            <w:r w:rsidR="00061D4A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00</w:t>
            </w:r>
            <w:r w:rsidR="008D71EA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="00EA0665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тысяч рублей – 2027 год;</w:t>
            </w:r>
          </w:p>
          <w:p w14:paraId="2F29CF47" w14:textId="77777777" w:rsidR="00073F5D" w:rsidRPr="00B94A2D" w:rsidRDefault="00394A2C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 0,</w:t>
            </w:r>
            <w:r w:rsidR="00061D4A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00</w:t>
            </w:r>
            <w:r w:rsidR="008D71EA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="00EA0665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тысяч рублей – 2028 год;</w:t>
            </w:r>
          </w:p>
          <w:p w14:paraId="7201A311" w14:textId="77777777" w:rsidR="00073F5D" w:rsidRPr="00B94A2D" w:rsidRDefault="00394A2C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 0,</w:t>
            </w:r>
            <w:r w:rsidR="008D71EA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00 </w:t>
            </w:r>
            <w:r w:rsidR="00EA0665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тысяч рублей – 2029 год;</w:t>
            </w:r>
          </w:p>
          <w:p w14:paraId="43D9BFEE" w14:textId="77777777" w:rsidR="00073F5D" w:rsidRPr="00B94A2D" w:rsidRDefault="00394A2C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 0,</w:t>
            </w:r>
            <w:r w:rsidR="008D71EA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00 </w:t>
            </w:r>
            <w:r w:rsidR="00EA0665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тысяч рублей – 2030 год.</w:t>
            </w:r>
          </w:p>
          <w:p w14:paraId="13A4F7F0" w14:textId="77777777" w:rsidR="00394A2C" w:rsidRDefault="00EA0665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Из бюджета </w:t>
            </w:r>
            <w:r w:rsidR="00D6073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муниципального района «</w:t>
            </w:r>
            <w:r w:rsidR="00061D4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Бабаюртовский</w:t>
            </w:r>
            <w:r w:rsidR="00D6073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 xml:space="preserve"> район»</w:t>
            </w:r>
            <w:r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</w:p>
          <w:p w14:paraId="3AC869EF" w14:textId="77777777" w:rsidR="00073F5D" w:rsidRPr="00B94A2D" w:rsidRDefault="00EA0665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составит </w:t>
            </w:r>
            <w:r w:rsidR="004F1406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2 500 000</w:t>
            </w:r>
            <w:r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="006A5A19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два миллиона пятьсот тысяч </w:t>
            </w:r>
            <w:r w:rsidR="00A31590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рублей, в том числе по годам:</w:t>
            </w:r>
          </w:p>
          <w:p w14:paraId="3594D50F" w14:textId="77777777" w:rsidR="008D71EA" w:rsidRPr="00B94A2D" w:rsidRDefault="00394A2C" w:rsidP="008D71EA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500 0</w:t>
            </w:r>
            <w:r w:rsidR="008D71EA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00 тысяч рублей – 2026 год;</w:t>
            </w:r>
          </w:p>
          <w:p w14:paraId="29BE751F" w14:textId="77777777" w:rsidR="008D71EA" w:rsidRPr="00B94A2D" w:rsidRDefault="00394A2C" w:rsidP="008D71EA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500 </w:t>
            </w:r>
            <w:r w:rsidR="008D71EA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0</w:t>
            </w:r>
            <w:r w:rsidR="008D71EA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 xml:space="preserve"> тысяч рублей – 2027 год;</w:t>
            </w:r>
          </w:p>
          <w:p w14:paraId="0A9FE37B" w14:textId="77777777" w:rsidR="008D71EA" w:rsidRPr="00B94A2D" w:rsidRDefault="00394A2C" w:rsidP="008D71EA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500 0</w:t>
            </w:r>
            <w:r w:rsidR="008D71EA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00 тысяч рублей – 2028 год;</w:t>
            </w:r>
          </w:p>
          <w:p w14:paraId="32E6A885" w14:textId="77777777" w:rsidR="008D71EA" w:rsidRPr="00B94A2D" w:rsidRDefault="00394A2C" w:rsidP="008D71EA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500 0</w:t>
            </w:r>
            <w:r w:rsidR="008D71EA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00 тысяч рублей – 2029 год;</w:t>
            </w:r>
          </w:p>
          <w:p w14:paraId="55DBD10E" w14:textId="77777777" w:rsidR="00073F5D" w:rsidRPr="00B94A2D" w:rsidRDefault="00394A2C" w:rsidP="00D60736">
            <w:pPr>
              <w:pStyle w:val="a6"/>
              <w:tabs>
                <w:tab w:val="left" w:pos="-7195"/>
                <w:tab w:val="left" w:pos="1134"/>
              </w:tabs>
              <w:ind w:left="-19" w:firstLine="141"/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500 0</w:t>
            </w:r>
            <w:r w:rsidR="008D71EA" w:rsidRPr="00B94A2D">
              <w:rPr>
                <w:rFonts w:ascii="Times New Roman" w:hAnsi="Times New Roman" w:cs="Times New Roman"/>
                <w:sz w:val="20"/>
                <w:szCs w:val="20"/>
                <w:lang w:eastAsia="en-US" w:bidi="en-US"/>
              </w:rPr>
              <w:t>00 тысяч рублей – 2030 год.</w:t>
            </w:r>
          </w:p>
        </w:tc>
      </w:tr>
      <w:tr w:rsidR="00073F5D" w14:paraId="1D8C66F1" w14:textId="77777777" w:rsidTr="00A055A4">
        <w:tc>
          <w:tcPr>
            <w:tcW w:w="2694" w:type="dxa"/>
          </w:tcPr>
          <w:p w14:paraId="493D7AF8" w14:textId="77777777" w:rsidR="00073F5D" w:rsidRPr="00B94A2D" w:rsidRDefault="00EA0665">
            <w:pPr>
              <w:widowControl w:val="0"/>
              <w:jc w:val="both"/>
              <w:rPr>
                <w:rFonts w:eastAsia="Calibri"/>
                <w:bCs/>
              </w:rPr>
            </w:pPr>
            <w:r w:rsidRPr="00B94A2D">
              <w:rPr>
                <w:rFonts w:eastAsia="Calibri"/>
                <w:bCs/>
              </w:rPr>
              <w:t xml:space="preserve">Ожидаемые </w:t>
            </w:r>
          </w:p>
          <w:p w14:paraId="56A34EE3" w14:textId="77777777" w:rsidR="00073F5D" w:rsidRPr="00B94A2D" w:rsidRDefault="00EA0665">
            <w:pPr>
              <w:widowControl w:val="0"/>
              <w:jc w:val="both"/>
              <w:rPr>
                <w:rFonts w:eastAsia="Calibri"/>
                <w:bCs/>
              </w:rPr>
            </w:pPr>
            <w:r w:rsidRPr="00B94A2D">
              <w:rPr>
                <w:rFonts w:eastAsia="Calibri"/>
                <w:bCs/>
              </w:rPr>
              <w:t xml:space="preserve">результаты </w:t>
            </w:r>
          </w:p>
          <w:p w14:paraId="52164FA7" w14:textId="77777777" w:rsidR="00073F5D" w:rsidRPr="00B94A2D" w:rsidRDefault="00EA0665">
            <w:pPr>
              <w:widowControl w:val="0"/>
              <w:jc w:val="both"/>
              <w:rPr>
                <w:rFonts w:eastAsia="Calibri"/>
                <w:bCs/>
              </w:rPr>
            </w:pPr>
            <w:r w:rsidRPr="00B94A2D">
              <w:rPr>
                <w:rFonts w:eastAsia="Calibri"/>
                <w:bCs/>
              </w:rPr>
              <w:t xml:space="preserve">реализации </w:t>
            </w:r>
          </w:p>
          <w:p w14:paraId="3CFA96CE" w14:textId="77777777" w:rsidR="00073F5D" w:rsidRPr="00B94A2D" w:rsidRDefault="00EA0665">
            <w:pPr>
              <w:widowControl w:val="0"/>
              <w:jc w:val="both"/>
              <w:rPr>
                <w:rFonts w:eastAsia="Calibri"/>
                <w:bCs/>
              </w:rPr>
            </w:pPr>
            <w:r w:rsidRPr="00B94A2D">
              <w:rPr>
                <w:rFonts w:eastAsia="Calibri"/>
                <w:bCs/>
              </w:rPr>
              <w:t xml:space="preserve">Программы </w:t>
            </w:r>
          </w:p>
          <w:p w14:paraId="74782E35" w14:textId="77777777" w:rsidR="00073F5D" w:rsidRPr="00B94A2D" w:rsidRDefault="00EA0665">
            <w:pPr>
              <w:widowControl w:val="0"/>
              <w:jc w:val="both"/>
              <w:rPr>
                <w:bCs/>
              </w:rPr>
            </w:pPr>
            <w:r w:rsidRPr="00B94A2D">
              <w:rPr>
                <w:rFonts w:eastAsia="Calibri"/>
                <w:bCs/>
              </w:rPr>
              <w:t>(подпрограммы)</w:t>
            </w:r>
          </w:p>
          <w:p w14:paraId="41918B22" w14:textId="77777777" w:rsidR="00073F5D" w:rsidRPr="00B94A2D" w:rsidRDefault="00073F5D">
            <w:pPr>
              <w:widowControl w:val="0"/>
              <w:jc w:val="both"/>
              <w:rPr>
                <w:b/>
                <w:bCs/>
                <w:lang w:eastAsia="ar-SA" w:bidi="en-US"/>
              </w:rPr>
            </w:pPr>
          </w:p>
        </w:tc>
        <w:tc>
          <w:tcPr>
            <w:tcW w:w="7371" w:type="dxa"/>
          </w:tcPr>
          <w:p w14:paraId="07937624" w14:textId="77777777" w:rsidR="00073F5D" w:rsidRPr="00B94A2D" w:rsidRDefault="00EA0665">
            <w:pPr>
              <w:pStyle w:val="71"/>
              <w:widowControl w:val="0"/>
              <w:numPr>
                <w:ilvl w:val="0"/>
                <w:numId w:val="23"/>
              </w:numPr>
              <w:tabs>
                <w:tab w:val="clear" w:pos="2410"/>
                <w:tab w:val="clear" w:pos="2694"/>
              </w:tabs>
              <w:ind w:left="264" w:right="33" w:firstLine="9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94A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Формирование у молодых граждан </w:t>
            </w:r>
            <w:r w:rsidR="00D6073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муниципального района «</w:t>
            </w:r>
            <w:r w:rsidR="00061D4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Бабаюртовский</w:t>
            </w:r>
            <w:r w:rsidR="00D6073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 xml:space="preserve"> район»</w:t>
            </w:r>
            <w:r w:rsidRPr="00B94A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потребности в самореализации и активной реализации своего инновационного потенциала; </w:t>
            </w:r>
          </w:p>
          <w:p w14:paraId="3F27EDF0" w14:textId="77777777" w:rsidR="00073F5D" w:rsidRPr="00B94A2D" w:rsidRDefault="00EA0665">
            <w:pPr>
              <w:pStyle w:val="71"/>
              <w:widowControl w:val="0"/>
              <w:numPr>
                <w:ilvl w:val="0"/>
                <w:numId w:val="23"/>
              </w:numPr>
              <w:tabs>
                <w:tab w:val="clear" w:pos="2410"/>
                <w:tab w:val="clear" w:pos="2694"/>
              </w:tabs>
              <w:ind w:left="264" w:right="33" w:firstLine="9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 w:bidi="en-US"/>
              </w:rPr>
            </w:pPr>
            <w:r w:rsidRPr="00B94A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Широкое вовлечение молодёжи района в проведение мероприятий, способствующих удовлетворению качеством муниципальных услуг в республики молодежной политики, и повышению стабильности общественной жизни молодёжи;</w:t>
            </w:r>
          </w:p>
          <w:p w14:paraId="79DFE621" w14:textId="77777777" w:rsidR="00073F5D" w:rsidRPr="00B94A2D" w:rsidRDefault="00EA0665">
            <w:pPr>
              <w:pStyle w:val="71"/>
              <w:widowControl w:val="0"/>
              <w:numPr>
                <w:ilvl w:val="0"/>
                <w:numId w:val="23"/>
              </w:numPr>
              <w:tabs>
                <w:tab w:val="clear" w:pos="2410"/>
                <w:tab w:val="clear" w:pos="2694"/>
              </w:tabs>
              <w:ind w:left="264" w:right="33" w:firstLine="9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 w:bidi="en-US"/>
              </w:rPr>
            </w:pPr>
            <w:r w:rsidRPr="00B94A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Усиление внимания общественности, органов государственной и муниципальной власти, бизнеса к вопросам реализации мероприятий молодёжной политики.</w:t>
            </w:r>
          </w:p>
        </w:tc>
      </w:tr>
      <w:tr w:rsidR="00073F5D" w14:paraId="278C4402" w14:textId="77777777" w:rsidTr="00A055A4">
        <w:tc>
          <w:tcPr>
            <w:tcW w:w="2694" w:type="dxa"/>
          </w:tcPr>
          <w:p w14:paraId="2E55F535" w14:textId="77777777" w:rsidR="00073F5D" w:rsidRPr="00B94A2D" w:rsidRDefault="00EA0665">
            <w:pPr>
              <w:widowControl w:val="0"/>
              <w:jc w:val="both"/>
            </w:pPr>
            <w:r w:rsidRPr="00B94A2D">
              <w:t xml:space="preserve">Справочно: объем налоговых расходов </w:t>
            </w:r>
            <w:r w:rsidR="00D60736">
              <w:rPr>
                <w:b/>
                <w:i/>
                <w:iCs/>
                <w:u w:val="single"/>
              </w:rPr>
              <w:t>муниципального района «</w:t>
            </w:r>
            <w:r w:rsidR="00061D4A">
              <w:rPr>
                <w:b/>
                <w:i/>
                <w:iCs/>
                <w:u w:val="single"/>
              </w:rPr>
              <w:t>Бабаюртовский</w:t>
            </w:r>
            <w:r w:rsidR="00D60736">
              <w:rPr>
                <w:b/>
                <w:i/>
                <w:iCs/>
                <w:u w:val="single"/>
              </w:rPr>
              <w:t xml:space="preserve"> район»</w:t>
            </w:r>
            <w:r w:rsidR="00F60575" w:rsidRPr="00B94A2D">
              <w:rPr>
                <w:b/>
                <w:i/>
                <w:iCs/>
                <w:u w:val="single"/>
              </w:rPr>
              <w:t xml:space="preserve"> </w:t>
            </w:r>
            <w:r w:rsidRPr="00B94A2D">
              <w:t>в рамках реализации муниципальной программы (всего)</w:t>
            </w:r>
          </w:p>
        </w:tc>
        <w:tc>
          <w:tcPr>
            <w:tcW w:w="7371" w:type="dxa"/>
          </w:tcPr>
          <w:p w14:paraId="32ACBAEF" w14:textId="77777777" w:rsidR="00073F5D" w:rsidRPr="00B94A2D" w:rsidRDefault="00EA0665">
            <w:pPr>
              <w:widowControl w:val="0"/>
              <w:tabs>
                <w:tab w:val="left" w:pos="441"/>
              </w:tabs>
              <w:autoSpaceDE w:val="0"/>
              <w:autoSpaceDN w:val="0"/>
              <w:adjustRightInd w:val="0"/>
              <w:ind w:left="-19" w:firstLine="141"/>
              <w:jc w:val="both"/>
            </w:pPr>
            <w:r w:rsidRPr="00B94A2D">
              <w:t>0,00 тысяч рублей</w:t>
            </w:r>
          </w:p>
        </w:tc>
      </w:tr>
    </w:tbl>
    <w:p w14:paraId="4B19CAC1" w14:textId="77777777" w:rsidR="00073F5D" w:rsidRDefault="00073F5D" w:rsidP="00B94A2D">
      <w:pPr>
        <w:pStyle w:val="11"/>
        <w:widowControl w:val="0"/>
        <w:jc w:val="left"/>
        <w:rPr>
          <w:rFonts w:ascii="Times New Roman" w:hAnsi="Times New Roman" w:cs="Times New Roman"/>
          <w:b/>
          <w:color w:val="auto"/>
        </w:rPr>
      </w:pPr>
    </w:p>
    <w:p w14:paraId="378439A3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Раздел 1. «Общая характеристика сферы реализации</w:t>
      </w:r>
    </w:p>
    <w:p w14:paraId="66A3EECA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муниципальной программы»</w:t>
      </w:r>
    </w:p>
    <w:p w14:paraId="3A0CADA6" w14:textId="77777777" w:rsidR="00073F5D" w:rsidRPr="00B94A2D" w:rsidRDefault="00EA0665">
      <w:pPr>
        <w:widowControl w:val="0"/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Молодежь сегодня - это активный субъект политики и участник всех значимых мероприятий в нашем районе.</w:t>
      </w:r>
    </w:p>
    <w:p w14:paraId="136E9339" w14:textId="77777777" w:rsidR="00073F5D" w:rsidRPr="00B94A2D" w:rsidRDefault="00EA0665">
      <w:pPr>
        <w:widowControl w:val="0"/>
        <w:tabs>
          <w:tab w:val="left" w:pos="9356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 xml:space="preserve">Для того чтобы потенциал молодежи мог быть реализован в качестве одного из важных ресурсов развития района, необходимо:  </w:t>
      </w:r>
    </w:p>
    <w:p w14:paraId="1412A3FD" w14:textId="77777777" w:rsidR="00073F5D" w:rsidRPr="00B94A2D" w:rsidRDefault="00EA0665">
      <w:pPr>
        <w:pStyle w:val="a5"/>
        <w:widowControl w:val="0"/>
        <w:numPr>
          <w:ilvl w:val="0"/>
          <w:numId w:val="13"/>
        </w:numPr>
        <w:tabs>
          <w:tab w:val="left" w:pos="993"/>
          <w:tab w:val="left" w:pos="9356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 xml:space="preserve">расширить понимание задач молодежной политики; </w:t>
      </w:r>
    </w:p>
    <w:p w14:paraId="2A29CFD1" w14:textId="77777777" w:rsidR="00073F5D" w:rsidRPr="00B94A2D" w:rsidRDefault="00EA0665">
      <w:pPr>
        <w:pStyle w:val="a5"/>
        <w:widowControl w:val="0"/>
        <w:numPr>
          <w:ilvl w:val="0"/>
          <w:numId w:val="13"/>
        </w:numPr>
        <w:tabs>
          <w:tab w:val="left" w:pos="993"/>
          <w:tab w:val="left" w:pos="9356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рассматривать социально-профилактическую работу не как меры по предупреждению негативных последствий, а как целенаправленную деятельность по подготовке молодежи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районе.</w:t>
      </w:r>
    </w:p>
    <w:p w14:paraId="21165387" w14:textId="77777777" w:rsidR="00073F5D" w:rsidRPr="00B94A2D" w:rsidRDefault="00EA066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94A2D">
        <w:rPr>
          <w:rFonts w:eastAsia="TimesNewRoman"/>
          <w:sz w:val="24"/>
          <w:szCs w:val="24"/>
        </w:rPr>
        <w:t>Программа рассматривает в качестве проблемы неполную включенность  молодежи в жизнедеятельность муниципалитета и сельских поселений</w:t>
      </w:r>
      <w:r w:rsidRPr="00B94A2D">
        <w:rPr>
          <w:sz w:val="24"/>
          <w:szCs w:val="24"/>
        </w:rPr>
        <w:t>.</w:t>
      </w:r>
    </w:p>
    <w:p w14:paraId="708F2A45" w14:textId="77777777" w:rsidR="00073F5D" w:rsidRPr="00B94A2D" w:rsidRDefault="00EA066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94A2D">
        <w:rPr>
          <w:rFonts w:eastAsia="TimesNewRoman"/>
          <w:sz w:val="24"/>
          <w:szCs w:val="24"/>
        </w:rPr>
        <w:t>В молодежной среде в последнее время можно отметить ряд проблем</w:t>
      </w:r>
      <w:r w:rsidRPr="00B94A2D">
        <w:rPr>
          <w:sz w:val="24"/>
          <w:szCs w:val="24"/>
        </w:rPr>
        <w:t>:</w:t>
      </w:r>
    </w:p>
    <w:p w14:paraId="3F559D2A" w14:textId="77777777" w:rsidR="00073F5D" w:rsidRPr="00D60736" w:rsidRDefault="00EA0665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eastAsia="TimesNewRoman" w:hAnsi="Times New Roman" w:cs="Times New Roman"/>
          <w:lang w:val="ru-RU"/>
        </w:rPr>
        <w:t xml:space="preserve">в общественном сознании </w:t>
      </w:r>
      <w:r w:rsidRPr="00D60736">
        <w:rPr>
          <w:rFonts w:ascii="Times New Roman" w:eastAsia="TimesNewRoman" w:hAnsi="Times New Roman" w:cs="Times New Roman"/>
          <w:lang w:val="ru-RU"/>
        </w:rPr>
        <w:t>проявляется ослабление позиций коллективных интересов</w:t>
      </w:r>
      <w:r w:rsidRPr="00D60736">
        <w:rPr>
          <w:rFonts w:ascii="Times New Roman" w:hAnsi="Times New Roman" w:cs="Times New Roman"/>
          <w:lang w:val="ru-RU"/>
        </w:rPr>
        <w:t xml:space="preserve">, </w:t>
      </w:r>
      <w:r w:rsidRPr="00D60736">
        <w:rPr>
          <w:rFonts w:ascii="Times New Roman" w:eastAsia="TimesNewRoman" w:hAnsi="Times New Roman" w:cs="Times New Roman"/>
          <w:lang w:val="ru-RU"/>
        </w:rPr>
        <w:t xml:space="preserve">непричастность к деятельности сообщества на благо </w:t>
      </w:r>
      <w:r w:rsidR="00D60736" w:rsidRPr="00D60736">
        <w:rPr>
          <w:rFonts w:ascii="Times New Roman" w:hAnsi="Times New Roman" w:cs="Times New Roman"/>
          <w:b/>
          <w:i/>
          <w:iCs/>
          <w:u w:val="single"/>
          <w:lang w:val="ru-RU"/>
        </w:rPr>
        <w:t>муниципального района «</w:t>
      </w:r>
      <w:r w:rsidR="00061D4A">
        <w:rPr>
          <w:rFonts w:ascii="Times New Roman" w:hAnsi="Times New Roman" w:cs="Times New Roman"/>
          <w:b/>
          <w:i/>
          <w:iCs/>
          <w:u w:val="single"/>
          <w:lang w:val="ru-RU"/>
        </w:rPr>
        <w:t>Бабаюртовский</w:t>
      </w:r>
      <w:r w:rsidR="00D60736" w:rsidRPr="00D60736">
        <w:rPr>
          <w:rFonts w:ascii="Times New Roman" w:hAnsi="Times New Roman" w:cs="Times New Roman"/>
          <w:b/>
          <w:i/>
          <w:iCs/>
          <w:u w:val="single"/>
          <w:lang w:val="ru-RU"/>
        </w:rPr>
        <w:t xml:space="preserve"> район»</w:t>
      </w:r>
      <w:r w:rsidR="00F60575" w:rsidRPr="00D60736">
        <w:rPr>
          <w:rFonts w:ascii="Times New Roman" w:hAnsi="Times New Roman" w:cs="Times New Roman"/>
          <w:b/>
          <w:i/>
          <w:iCs/>
          <w:u w:val="single"/>
          <w:lang w:val="ru-RU"/>
        </w:rPr>
        <w:t xml:space="preserve"> </w:t>
      </w:r>
      <w:r w:rsidRPr="00D60736">
        <w:rPr>
          <w:rFonts w:ascii="Times New Roman" w:eastAsia="TimesNewRoman" w:hAnsi="Times New Roman" w:cs="Times New Roman"/>
          <w:lang w:val="ru-RU"/>
        </w:rPr>
        <w:t>и региона в целом</w:t>
      </w:r>
      <w:r w:rsidRPr="00D60736">
        <w:rPr>
          <w:rFonts w:ascii="Times New Roman" w:hAnsi="Times New Roman" w:cs="Times New Roman"/>
          <w:lang w:val="ru-RU"/>
        </w:rPr>
        <w:t>;</w:t>
      </w:r>
    </w:p>
    <w:p w14:paraId="527B3716" w14:textId="77777777" w:rsidR="00073F5D" w:rsidRPr="00D60736" w:rsidRDefault="00EA0665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D60736">
        <w:rPr>
          <w:rFonts w:ascii="Times New Roman" w:eastAsia="TimesNewRoman" w:hAnsi="Times New Roman" w:cs="Times New Roman"/>
          <w:lang w:val="ru-RU"/>
        </w:rPr>
        <w:t>несоответствие социальной и профессиональной ориентации молодежи</w:t>
      </w:r>
      <w:r w:rsidRPr="00D60736">
        <w:rPr>
          <w:rFonts w:ascii="Times New Roman" w:hAnsi="Times New Roman" w:cs="Times New Roman"/>
          <w:lang w:val="ru-RU"/>
        </w:rPr>
        <w:t xml:space="preserve">, </w:t>
      </w:r>
      <w:r w:rsidRPr="00D60736">
        <w:rPr>
          <w:rFonts w:ascii="Times New Roman" w:eastAsia="TimesNewRoman" w:hAnsi="Times New Roman" w:cs="Times New Roman"/>
          <w:lang w:val="ru-RU"/>
        </w:rPr>
        <w:t>с одной стороны</w:t>
      </w:r>
      <w:r w:rsidRPr="00D60736">
        <w:rPr>
          <w:rFonts w:ascii="Times New Roman" w:hAnsi="Times New Roman" w:cs="Times New Roman"/>
          <w:lang w:val="ru-RU"/>
        </w:rPr>
        <w:t xml:space="preserve">, </w:t>
      </w:r>
      <w:r w:rsidRPr="00D60736">
        <w:rPr>
          <w:rFonts w:ascii="Times New Roman" w:eastAsia="TimesNewRoman" w:hAnsi="Times New Roman" w:cs="Times New Roman"/>
          <w:lang w:val="ru-RU"/>
        </w:rPr>
        <w:t>и потребностей организаций и предприятий в рабочей силе</w:t>
      </w:r>
      <w:r w:rsidRPr="00D60736">
        <w:rPr>
          <w:rFonts w:ascii="Times New Roman" w:hAnsi="Times New Roman" w:cs="Times New Roman"/>
          <w:lang w:val="ru-RU"/>
        </w:rPr>
        <w:t xml:space="preserve">, </w:t>
      </w:r>
      <w:r w:rsidRPr="00D60736">
        <w:rPr>
          <w:rFonts w:ascii="Times New Roman" w:eastAsia="TimesNewRoman" w:hAnsi="Times New Roman" w:cs="Times New Roman"/>
          <w:lang w:val="ru-RU"/>
        </w:rPr>
        <w:t>с другой</w:t>
      </w:r>
      <w:r w:rsidRPr="00D60736">
        <w:rPr>
          <w:rFonts w:ascii="Times New Roman" w:hAnsi="Times New Roman" w:cs="Times New Roman"/>
          <w:lang w:val="ru-RU"/>
        </w:rPr>
        <w:t>;</w:t>
      </w:r>
    </w:p>
    <w:p w14:paraId="5BFD373C" w14:textId="77777777" w:rsidR="00073F5D" w:rsidRPr="00B94A2D" w:rsidRDefault="00EA0665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D60736">
        <w:rPr>
          <w:rFonts w:ascii="Times New Roman" w:eastAsia="TimesNewRoman" w:hAnsi="Times New Roman" w:cs="Times New Roman"/>
          <w:lang w:val="ru-RU"/>
        </w:rPr>
        <w:t>неуверенность в завтрашнем дне</w:t>
      </w:r>
      <w:r w:rsidRPr="00D60736">
        <w:rPr>
          <w:rFonts w:ascii="Times New Roman" w:hAnsi="Times New Roman" w:cs="Times New Roman"/>
          <w:lang w:val="ru-RU"/>
        </w:rPr>
        <w:t xml:space="preserve">, </w:t>
      </w:r>
      <w:r w:rsidRPr="00D60736">
        <w:rPr>
          <w:rFonts w:ascii="Times New Roman" w:eastAsia="TimesNewRoman" w:hAnsi="Times New Roman" w:cs="Times New Roman"/>
          <w:lang w:val="ru-RU"/>
        </w:rPr>
        <w:t>отсутствие</w:t>
      </w:r>
      <w:r w:rsidRPr="00B94A2D">
        <w:rPr>
          <w:rFonts w:ascii="Times New Roman" w:eastAsia="TimesNewRoman" w:hAnsi="Times New Roman" w:cs="Times New Roman"/>
          <w:lang w:val="ru-RU"/>
        </w:rPr>
        <w:t xml:space="preserve"> жилья и перспектив в поиске места </w:t>
      </w:r>
      <w:r w:rsidRPr="00B94A2D">
        <w:rPr>
          <w:rFonts w:ascii="Times New Roman" w:eastAsia="TimesNewRoman" w:hAnsi="Times New Roman" w:cs="Times New Roman"/>
          <w:lang w:val="ru-RU"/>
        </w:rPr>
        <w:lastRenderedPageBreak/>
        <w:t>работы влияет на снижение демографической ситуации и увеличение роста социально</w:t>
      </w:r>
      <w:r w:rsidRPr="00B94A2D">
        <w:rPr>
          <w:rFonts w:ascii="Times New Roman" w:hAnsi="Times New Roman" w:cs="Times New Roman"/>
          <w:lang w:val="ru-RU"/>
        </w:rPr>
        <w:t>-</w:t>
      </w:r>
      <w:r w:rsidRPr="00B94A2D">
        <w:rPr>
          <w:rFonts w:ascii="Times New Roman" w:eastAsia="TimesNewRoman" w:hAnsi="Times New Roman" w:cs="Times New Roman"/>
          <w:lang w:val="ru-RU"/>
        </w:rPr>
        <w:t>негативных явлений в обществе</w:t>
      </w:r>
      <w:r w:rsidRPr="00B94A2D">
        <w:rPr>
          <w:rFonts w:ascii="Times New Roman" w:hAnsi="Times New Roman" w:cs="Times New Roman"/>
          <w:lang w:val="ru-RU"/>
        </w:rPr>
        <w:t>;</w:t>
      </w:r>
    </w:p>
    <w:p w14:paraId="1C3CD663" w14:textId="77777777" w:rsidR="00073F5D" w:rsidRPr="00B94A2D" w:rsidRDefault="00EA0665">
      <w:pPr>
        <w:pStyle w:val="a5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eastAsia="TimesNewRoman" w:hAnsi="Times New Roman" w:cs="Times New Roman"/>
          <w:lang w:val="ru-RU"/>
        </w:rPr>
        <w:t>большое влияние на формирование сознания молодежи оказывают коммерческие досуговые учреждения</w:t>
      </w:r>
      <w:r w:rsidRPr="00B94A2D">
        <w:rPr>
          <w:rFonts w:ascii="Times New Roman" w:hAnsi="Times New Roman" w:cs="Times New Roman"/>
          <w:lang w:val="ru-RU"/>
        </w:rPr>
        <w:t xml:space="preserve">, </w:t>
      </w:r>
      <w:r w:rsidRPr="00B94A2D">
        <w:rPr>
          <w:rFonts w:ascii="Times New Roman" w:eastAsia="TimesNewRoman" w:hAnsi="Times New Roman" w:cs="Times New Roman"/>
          <w:lang w:val="ru-RU"/>
        </w:rPr>
        <w:t>ориентирующиеся в своей деятельности на извлечение прибыли</w:t>
      </w:r>
      <w:r w:rsidRPr="00B94A2D">
        <w:rPr>
          <w:rFonts w:ascii="Times New Roman" w:hAnsi="Times New Roman" w:cs="Times New Roman"/>
          <w:lang w:val="ru-RU"/>
        </w:rPr>
        <w:t xml:space="preserve">, </w:t>
      </w:r>
      <w:r w:rsidRPr="00B94A2D">
        <w:rPr>
          <w:rFonts w:ascii="Times New Roman" w:eastAsia="TimesNewRoman" w:hAnsi="Times New Roman" w:cs="Times New Roman"/>
          <w:lang w:val="ru-RU"/>
        </w:rPr>
        <w:t>формируя тем самым у молодежи стремление к праздному образу жизни</w:t>
      </w:r>
      <w:r w:rsidRPr="00B94A2D">
        <w:rPr>
          <w:rFonts w:ascii="Times New Roman" w:hAnsi="Times New Roman" w:cs="Times New Roman"/>
          <w:lang w:val="ru-RU"/>
        </w:rPr>
        <w:t xml:space="preserve">, </w:t>
      </w:r>
      <w:r w:rsidRPr="00B94A2D">
        <w:rPr>
          <w:rFonts w:ascii="Times New Roman" w:eastAsia="TimesNewRoman" w:hAnsi="Times New Roman" w:cs="Times New Roman"/>
          <w:lang w:val="ru-RU"/>
        </w:rPr>
        <w:t>а низкие темпы развития базы муниципальных досуговых учреждений не позволяют в полной мере использовать их воспитательный потенциал</w:t>
      </w:r>
      <w:r w:rsidRPr="00B94A2D">
        <w:rPr>
          <w:rFonts w:ascii="Times New Roman" w:hAnsi="Times New Roman" w:cs="Times New Roman"/>
          <w:lang w:val="ru-RU"/>
        </w:rPr>
        <w:t>.</w:t>
      </w:r>
    </w:p>
    <w:p w14:paraId="64F9426B" w14:textId="77777777" w:rsidR="00073F5D" w:rsidRPr="00B94A2D" w:rsidRDefault="00EA0665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B94A2D">
        <w:rPr>
          <w:rFonts w:eastAsia="TimesNewRoman"/>
          <w:sz w:val="24"/>
          <w:szCs w:val="24"/>
        </w:rPr>
        <w:t>Решение значимых в среде молодежи проблем возможно при создании условий для самоопределения молодежи в выборе сферы деятельности и образа жизни</w:t>
      </w:r>
      <w:r w:rsidRPr="00B94A2D">
        <w:rPr>
          <w:sz w:val="24"/>
          <w:szCs w:val="24"/>
        </w:rPr>
        <w:t xml:space="preserve">, </w:t>
      </w:r>
      <w:r w:rsidRPr="00B94A2D">
        <w:rPr>
          <w:rFonts w:eastAsia="TimesNewRoman"/>
          <w:sz w:val="24"/>
          <w:szCs w:val="24"/>
        </w:rPr>
        <w:t>для осознания молодыми людьми значимости и ответственности</w:t>
      </w:r>
      <w:r w:rsidRPr="00B94A2D">
        <w:rPr>
          <w:sz w:val="24"/>
          <w:szCs w:val="24"/>
        </w:rPr>
        <w:t xml:space="preserve">, </w:t>
      </w:r>
      <w:r w:rsidRPr="00B94A2D">
        <w:rPr>
          <w:rFonts w:eastAsia="TimesNewRoman"/>
          <w:sz w:val="24"/>
          <w:szCs w:val="24"/>
        </w:rPr>
        <w:t>прежде всего посредством включения их в решение проблем развития сообщества и экономики</w:t>
      </w:r>
      <w:r w:rsidRPr="00B94A2D">
        <w:rPr>
          <w:sz w:val="24"/>
          <w:szCs w:val="24"/>
        </w:rPr>
        <w:t xml:space="preserve">. </w:t>
      </w:r>
      <w:r w:rsidRPr="00B94A2D">
        <w:rPr>
          <w:rFonts w:eastAsia="TimesNewRoman"/>
          <w:sz w:val="24"/>
          <w:szCs w:val="24"/>
        </w:rPr>
        <w:t>При этом молодежь необходимо рассматривать не только как объект попечения</w:t>
      </w:r>
      <w:r w:rsidRPr="00B94A2D">
        <w:rPr>
          <w:sz w:val="24"/>
          <w:szCs w:val="24"/>
        </w:rPr>
        <w:t xml:space="preserve">, </w:t>
      </w:r>
      <w:r w:rsidRPr="00B94A2D">
        <w:rPr>
          <w:rFonts w:eastAsia="TimesNewRoman"/>
          <w:sz w:val="24"/>
          <w:szCs w:val="24"/>
        </w:rPr>
        <w:t>но и в роли активного субъекта социальных взаимоотношений</w:t>
      </w:r>
      <w:r w:rsidRPr="00B94A2D">
        <w:rPr>
          <w:sz w:val="24"/>
          <w:szCs w:val="24"/>
        </w:rPr>
        <w:t>.</w:t>
      </w:r>
    </w:p>
    <w:p w14:paraId="4975F463" w14:textId="77777777" w:rsidR="00073F5D" w:rsidRPr="00B94A2D" w:rsidRDefault="00EA0665">
      <w:pPr>
        <w:widowControl w:val="0"/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 xml:space="preserve">Программа «Реализация мероприятий молодежной политики на территории </w:t>
      </w:r>
      <w:r w:rsidR="00D60736">
        <w:rPr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b/>
          <w:i/>
          <w:iCs/>
          <w:sz w:val="24"/>
          <w:szCs w:val="24"/>
          <w:u w:val="single"/>
        </w:rPr>
        <w:t>Бабаюртовский</w:t>
      </w:r>
      <w:r w:rsidR="00D60736">
        <w:rPr>
          <w:b/>
          <w:i/>
          <w:iCs/>
          <w:sz w:val="24"/>
          <w:szCs w:val="24"/>
          <w:u w:val="single"/>
        </w:rPr>
        <w:t xml:space="preserve"> район»</w:t>
      </w:r>
      <w:r w:rsidRPr="00B94A2D">
        <w:rPr>
          <w:sz w:val="24"/>
          <w:szCs w:val="24"/>
        </w:rPr>
        <w:t xml:space="preserve"> направлена на поддержку социально-значимых молодежных инициатив, творческой и талантливой молодежи, выявление и развитие положительных навыков среди лидеров молодежных объединений, создание условий, направленных на вовлечение молодежи в трудовую социально-активную деятельность, профилактику асоциальных проявлений среди молодежи, гражданско-патриотическое и духовно-нравственное воспитание и подготовку допризывной молодежи.</w:t>
      </w:r>
    </w:p>
    <w:p w14:paraId="4D2D5AEC" w14:textId="77777777" w:rsidR="00073F5D" w:rsidRPr="00B94A2D" w:rsidRDefault="00EA0665">
      <w:pPr>
        <w:widowControl w:val="0"/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Программа 2026 - 2030 годов предусматривает следующие приоритетные направления:</w:t>
      </w:r>
    </w:p>
    <w:p w14:paraId="6005EB38" w14:textId="77777777" w:rsidR="00073F5D" w:rsidRPr="00B94A2D" w:rsidRDefault="00EA0665">
      <w:pPr>
        <w:widowControl w:val="0"/>
        <w:tabs>
          <w:tab w:val="left" w:pos="518"/>
        </w:tabs>
        <w:ind w:right="33"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ab/>
        <w:t>1.</w:t>
      </w:r>
      <w:r w:rsidR="00D60736">
        <w:rPr>
          <w:sz w:val="24"/>
          <w:szCs w:val="24"/>
        </w:rPr>
        <w:t>П</w:t>
      </w:r>
      <w:r w:rsidRPr="00B94A2D">
        <w:rPr>
          <w:sz w:val="24"/>
          <w:szCs w:val="24"/>
        </w:rPr>
        <w:t>о направлениям стратегии развития молодежной политики и в рамках осуществления профилактики наркомании, асоциальных явлений в молодежной среде:</w:t>
      </w:r>
    </w:p>
    <w:p w14:paraId="5E1DBB3A" w14:textId="77777777" w:rsidR="00073F5D" w:rsidRPr="00B94A2D" w:rsidRDefault="00EA0665">
      <w:pPr>
        <w:pStyle w:val="a5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 xml:space="preserve">обобщение и внедрение в практику эффективных методов первичной профилактики наркомании, ВИЧ/ СПИДа и ИППП; </w:t>
      </w:r>
    </w:p>
    <w:p w14:paraId="35A491E3" w14:textId="77777777" w:rsidR="00073F5D" w:rsidRPr="00B94A2D" w:rsidRDefault="00EA0665">
      <w:pPr>
        <w:pStyle w:val="a5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просвещение подростков по вопросам репродуктивного здоровья, материнства, профилактики заболеваний;</w:t>
      </w:r>
    </w:p>
    <w:p w14:paraId="057D87F0" w14:textId="77777777" w:rsidR="00073F5D" w:rsidRPr="00B94A2D" w:rsidRDefault="00EA0665">
      <w:pPr>
        <w:pStyle w:val="a5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 xml:space="preserve">создание профильных (по интересам) объединений и клубов, организация и проведение профильных лагерных сборов, апробация специальных программ для подростков и молодежи. </w:t>
      </w:r>
    </w:p>
    <w:p w14:paraId="3BD4A6D4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2.Социальная поддержка молодой семьи:</w:t>
      </w:r>
    </w:p>
    <w:p w14:paraId="6810E609" w14:textId="77777777" w:rsidR="00073F5D" w:rsidRPr="00B94A2D" w:rsidRDefault="00EA0665">
      <w:pPr>
        <w:pStyle w:val="a5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социально-правовая поддержка и консультирование.</w:t>
      </w:r>
    </w:p>
    <w:p w14:paraId="6B55CAFF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3. Создание информационного пространства и системы информационного обслуживания молодежной политики:</w:t>
      </w:r>
    </w:p>
    <w:p w14:paraId="55598FC6" w14:textId="77777777" w:rsidR="00073F5D" w:rsidRPr="00B94A2D" w:rsidRDefault="00EA0665">
      <w:pPr>
        <w:pStyle w:val="a5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информационное обслуживание молодежи по социальным аспектам;</w:t>
      </w:r>
    </w:p>
    <w:p w14:paraId="67ED7193" w14:textId="77777777" w:rsidR="00073F5D" w:rsidRPr="00B94A2D" w:rsidRDefault="00EA0665">
      <w:pPr>
        <w:pStyle w:val="a5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создание и поддержка детских и молодежных средств массовой информации (странички в социальных сетях), взаимодействие со СМИ по молодежной тематике.</w:t>
      </w:r>
    </w:p>
    <w:p w14:paraId="1B2AFBA8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4.Поддержка инициатив молодежи в организации досуга и творческой самореализации:</w:t>
      </w:r>
    </w:p>
    <w:p w14:paraId="5B051B0B" w14:textId="77777777" w:rsidR="00073F5D" w:rsidRPr="00B94A2D" w:rsidRDefault="00EA0665">
      <w:pPr>
        <w:pStyle w:val="a5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воспитание у молодежи потребности в освоении ценностей общечеловеческой и национальной культуры, в развитии вкуса, в создании и приумножении ценностей духовной культуры, в участии в культурной жизни района;</w:t>
      </w:r>
    </w:p>
    <w:p w14:paraId="6DEB6BFB" w14:textId="77777777" w:rsidR="00073F5D" w:rsidRPr="00B94A2D" w:rsidRDefault="00EA0665">
      <w:pPr>
        <w:pStyle w:val="a5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организация молодежных конкурсов и фестивалей по различным направлениям художественного творчества;</w:t>
      </w:r>
    </w:p>
    <w:p w14:paraId="7B9A671A" w14:textId="77777777" w:rsidR="00073F5D" w:rsidRPr="00B94A2D" w:rsidRDefault="00EA0665">
      <w:pPr>
        <w:pStyle w:val="a5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направление победителей районных конкурсов на республиканские и Всероссийские конкурсы и фестивали.</w:t>
      </w:r>
    </w:p>
    <w:p w14:paraId="6D725870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5.Поддержка деятельности детских и молодежных объединений и организаций:</w:t>
      </w:r>
    </w:p>
    <w:p w14:paraId="56B7B49A" w14:textId="77777777" w:rsidR="00073F5D" w:rsidRPr="00B94A2D" w:rsidRDefault="00EA0665">
      <w:pPr>
        <w:pStyle w:val="a5"/>
        <w:widowControl w:val="0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организация пространства общения и взаимодействия детских и молодежных общественных объединений района, республики;</w:t>
      </w:r>
    </w:p>
    <w:p w14:paraId="609851C8" w14:textId="77777777" w:rsidR="00073F5D" w:rsidRPr="00B94A2D" w:rsidRDefault="00EA0665">
      <w:pPr>
        <w:pStyle w:val="a5"/>
        <w:widowControl w:val="0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участие общественных объединений в реализации программы мероприятий молодежной политики.</w:t>
      </w:r>
    </w:p>
    <w:p w14:paraId="4E865DB1" w14:textId="77777777" w:rsidR="00073F5D" w:rsidRPr="00B94A2D" w:rsidRDefault="00EA0665">
      <w:pPr>
        <w:widowControl w:val="0"/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 xml:space="preserve">Планируется продолжить работу по поддержке деятельности детских и молодежных </w:t>
      </w:r>
      <w:r w:rsidRPr="00B94A2D">
        <w:rPr>
          <w:sz w:val="24"/>
          <w:szCs w:val="24"/>
        </w:rPr>
        <w:lastRenderedPageBreak/>
        <w:t xml:space="preserve">общественных объединений, организующих свою деятельность на территории </w:t>
      </w:r>
      <w:r w:rsidR="00D60736">
        <w:rPr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b/>
          <w:i/>
          <w:iCs/>
          <w:sz w:val="24"/>
          <w:szCs w:val="24"/>
          <w:u w:val="single"/>
        </w:rPr>
        <w:t>Бабаюртовский</w:t>
      </w:r>
      <w:r w:rsidR="00D60736">
        <w:rPr>
          <w:b/>
          <w:i/>
          <w:iCs/>
          <w:sz w:val="24"/>
          <w:szCs w:val="24"/>
          <w:u w:val="single"/>
        </w:rPr>
        <w:t xml:space="preserve"> район»</w:t>
      </w:r>
      <w:r w:rsidRPr="00B94A2D">
        <w:rPr>
          <w:sz w:val="24"/>
          <w:szCs w:val="24"/>
        </w:rPr>
        <w:t>: реализации долгосрочных проектов детской общественной организации; продолжить сотрудничество с республиканскими общественными молодежными и детскими организациями. В рамках данного направления будут организованы фестивали, конкурсы, слеты, информационные акции по формированию здорового образа жизни  и профилактике вредных привычек, а так же мероприятий, направленных на поддержку и развитие детского самоуправления, и развитие лидерских качеств у детей и подростков.</w:t>
      </w:r>
    </w:p>
    <w:p w14:paraId="13C528B1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6.Формирование условий для гражданского становления, военно-патриотического, духовно-нравственного воспитания молодежи:</w:t>
      </w:r>
    </w:p>
    <w:p w14:paraId="0DB6DC88" w14:textId="77777777" w:rsidR="00073F5D" w:rsidRPr="00B94A2D" w:rsidRDefault="00EA0665">
      <w:pPr>
        <w:pStyle w:val="a5"/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разработка и внедрение элементов и форм гражданско-патриотического воспитания молодых людей, развитие системы взаимосвязей армии и молодежи;</w:t>
      </w:r>
    </w:p>
    <w:p w14:paraId="3B36F2CC" w14:textId="77777777" w:rsidR="00073F5D" w:rsidRPr="00B94A2D" w:rsidRDefault="00EA0665">
      <w:pPr>
        <w:pStyle w:val="a5"/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развитие различных форм гражданско-патриотического воспитания;</w:t>
      </w:r>
    </w:p>
    <w:p w14:paraId="460D4816" w14:textId="77777777" w:rsidR="00073F5D" w:rsidRPr="00B94A2D" w:rsidRDefault="00EA0665">
      <w:pPr>
        <w:pStyle w:val="a5"/>
        <w:widowControl w:val="0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координация и поддержка деятельности молодежных объединений по духовно-нравственному и военно-патриотическому воспитанию.</w:t>
      </w:r>
    </w:p>
    <w:p w14:paraId="069354E1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 xml:space="preserve">7.Информационное и методическое обеспечение повышения профессионального уровня специалистов, работающих в республики молодежной политики в поселениях </w:t>
      </w:r>
      <w:r w:rsidR="00D60736">
        <w:rPr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b/>
          <w:i/>
          <w:iCs/>
          <w:sz w:val="24"/>
          <w:szCs w:val="24"/>
          <w:u w:val="single"/>
        </w:rPr>
        <w:t>Бабаюртовский</w:t>
      </w:r>
      <w:r w:rsidR="00D60736">
        <w:rPr>
          <w:b/>
          <w:i/>
          <w:iCs/>
          <w:sz w:val="24"/>
          <w:szCs w:val="24"/>
          <w:u w:val="single"/>
        </w:rPr>
        <w:t xml:space="preserve"> район»</w:t>
      </w:r>
      <w:r w:rsidRPr="00B94A2D">
        <w:rPr>
          <w:sz w:val="24"/>
          <w:szCs w:val="24"/>
        </w:rPr>
        <w:t>.</w:t>
      </w:r>
    </w:p>
    <w:p w14:paraId="5D2BE9E5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8.Поддержка студенческой (учащейся), рабочей молодежи:</w:t>
      </w:r>
    </w:p>
    <w:p w14:paraId="78B8CBD5" w14:textId="77777777" w:rsidR="00073F5D" w:rsidRPr="00B94A2D" w:rsidRDefault="00EA0665">
      <w:pPr>
        <w:pStyle w:val="a5"/>
        <w:widowControl w:val="0"/>
        <w:numPr>
          <w:ilvl w:val="0"/>
          <w:numId w:val="7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организация различных форм содержательного досуга для студенческой и рабочей молодежи района.</w:t>
      </w:r>
    </w:p>
    <w:p w14:paraId="64709BD2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9.Профориентационная работа с несовершеннолетними:</w:t>
      </w:r>
    </w:p>
    <w:p w14:paraId="4F16A16D" w14:textId="77777777" w:rsidR="00073F5D" w:rsidRPr="00B94A2D" w:rsidRDefault="00EA0665">
      <w:pPr>
        <w:pStyle w:val="a5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формирование общественного мнения о необходимости развития структуры занятости молодежи;</w:t>
      </w:r>
    </w:p>
    <w:p w14:paraId="323BC025" w14:textId="77777777" w:rsidR="00073F5D" w:rsidRPr="00B94A2D" w:rsidRDefault="00EA0665">
      <w:pPr>
        <w:pStyle w:val="a5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содействие в реализации  прав молодежи на полноценное социальное и трудовое развитие;</w:t>
      </w:r>
    </w:p>
    <w:p w14:paraId="39471459" w14:textId="77777777" w:rsidR="00073F5D" w:rsidRPr="00B94A2D" w:rsidRDefault="00EA0665">
      <w:pPr>
        <w:pStyle w:val="a5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разработка механизма до профессиональной подготовки подростков и молодежи;</w:t>
      </w:r>
    </w:p>
    <w:p w14:paraId="76E46A0D" w14:textId="77777777" w:rsidR="00073F5D" w:rsidRPr="00B94A2D" w:rsidRDefault="00EA0665">
      <w:pPr>
        <w:pStyle w:val="a5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изучение запросов молодежи в республики трудовой деятельности;</w:t>
      </w:r>
    </w:p>
    <w:p w14:paraId="33C57F1E" w14:textId="77777777" w:rsidR="00073F5D" w:rsidRPr="00B120D2" w:rsidRDefault="00EA0665" w:rsidP="00B120D2">
      <w:pPr>
        <w:pStyle w:val="a5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B94A2D">
        <w:rPr>
          <w:rFonts w:ascii="Times New Roman" w:hAnsi="Times New Roman" w:cs="Times New Roman"/>
          <w:lang w:val="ru-RU"/>
        </w:rPr>
        <w:t>информирование молодежи о возможностях трудоустройства.</w:t>
      </w:r>
    </w:p>
    <w:p w14:paraId="3AAA6842" w14:textId="77777777" w:rsidR="00073F5D" w:rsidRPr="00B94A2D" w:rsidRDefault="00EA0665">
      <w:pPr>
        <w:widowControl w:val="0"/>
        <w:jc w:val="center"/>
        <w:outlineLvl w:val="2"/>
        <w:rPr>
          <w:b/>
          <w:bCs/>
          <w:sz w:val="24"/>
          <w:szCs w:val="24"/>
        </w:rPr>
      </w:pPr>
      <w:r w:rsidRPr="00B94A2D">
        <w:rPr>
          <w:b/>
          <w:bCs/>
          <w:sz w:val="24"/>
          <w:szCs w:val="24"/>
        </w:rPr>
        <w:t>Раздел 2. «Цели, задачи, сроки и этапы реализации</w:t>
      </w:r>
    </w:p>
    <w:p w14:paraId="366E74F5" w14:textId="77777777" w:rsidR="00073F5D" w:rsidRPr="00B94A2D" w:rsidRDefault="00EA0665">
      <w:pPr>
        <w:widowControl w:val="0"/>
        <w:jc w:val="center"/>
        <w:outlineLvl w:val="2"/>
        <w:rPr>
          <w:b/>
          <w:bCs/>
          <w:sz w:val="24"/>
          <w:szCs w:val="24"/>
        </w:rPr>
      </w:pPr>
      <w:r w:rsidRPr="00B94A2D">
        <w:rPr>
          <w:b/>
          <w:bCs/>
          <w:sz w:val="24"/>
          <w:szCs w:val="24"/>
        </w:rPr>
        <w:t xml:space="preserve"> муниципальной программы»</w:t>
      </w:r>
    </w:p>
    <w:p w14:paraId="4689B1B2" w14:textId="77777777" w:rsidR="00073F5D" w:rsidRPr="00D60736" w:rsidRDefault="00EA0665">
      <w:pPr>
        <w:pStyle w:val="31"/>
        <w:widowControl w:val="0"/>
        <w:ind w:right="0" w:firstLine="709"/>
        <w:jc w:val="both"/>
        <w:rPr>
          <w:rFonts w:ascii="Times New Roman" w:hAnsi="Times New Roman" w:cs="Times New Roman"/>
          <w:color w:val="auto"/>
        </w:rPr>
      </w:pPr>
      <w:r w:rsidRPr="00D60736">
        <w:rPr>
          <w:rFonts w:ascii="Times New Roman" w:hAnsi="Times New Roman" w:cs="Times New Roman"/>
          <w:bCs/>
          <w:color w:val="auto"/>
        </w:rPr>
        <w:t xml:space="preserve">Приоритетом развития </w:t>
      </w:r>
      <w:r w:rsidR="00D60736" w:rsidRPr="00D60736">
        <w:rPr>
          <w:rFonts w:ascii="Times New Roman" w:hAnsi="Times New Roman" w:cs="Times New Roman"/>
          <w:b/>
          <w:i/>
          <w:iCs/>
          <w:u w:val="single"/>
        </w:rPr>
        <w:t>муниципального района «</w:t>
      </w:r>
      <w:r w:rsidR="00061D4A">
        <w:rPr>
          <w:rFonts w:ascii="Times New Roman" w:hAnsi="Times New Roman" w:cs="Times New Roman"/>
          <w:b/>
          <w:i/>
          <w:iCs/>
          <w:u w:val="single"/>
        </w:rPr>
        <w:t>Бабаюртовский</w:t>
      </w:r>
      <w:r w:rsidR="00D60736" w:rsidRPr="00D60736">
        <w:rPr>
          <w:rFonts w:ascii="Times New Roman" w:hAnsi="Times New Roman" w:cs="Times New Roman"/>
          <w:b/>
          <w:i/>
          <w:iCs/>
          <w:u w:val="single"/>
        </w:rPr>
        <w:t xml:space="preserve"> район»</w:t>
      </w:r>
      <w:r w:rsidR="00F60575" w:rsidRPr="00D60736">
        <w:rPr>
          <w:rFonts w:ascii="Times New Roman" w:hAnsi="Times New Roman" w:cs="Times New Roman"/>
          <w:b/>
          <w:i/>
          <w:iCs/>
          <w:u w:val="single"/>
        </w:rPr>
        <w:t xml:space="preserve"> </w:t>
      </w:r>
      <w:r w:rsidRPr="00D60736">
        <w:rPr>
          <w:rFonts w:ascii="Times New Roman" w:hAnsi="Times New Roman" w:cs="Times New Roman"/>
          <w:bCs/>
          <w:color w:val="auto"/>
        </w:rPr>
        <w:t>в рамках Программы является с</w:t>
      </w:r>
      <w:r w:rsidRPr="00D60736">
        <w:rPr>
          <w:rFonts w:ascii="Times New Roman" w:hAnsi="Times New Roman" w:cs="Times New Roman"/>
          <w:color w:val="auto"/>
        </w:rPr>
        <w:t xml:space="preserve">оздание условий для успешной социализации и эффективной самореализации молодежи с последующей ее интеграцией в процессы социально-экономического, общественно-политического развития </w:t>
      </w:r>
      <w:r w:rsidR="00D60736" w:rsidRPr="00D60736">
        <w:rPr>
          <w:rFonts w:ascii="Times New Roman" w:hAnsi="Times New Roman" w:cs="Times New Roman"/>
          <w:b/>
          <w:i/>
          <w:iCs/>
          <w:u w:val="single"/>
        </w:rPr>
        <w:t>муниципального района «</w:t>
      </w:r>
      <w:r w:rsidR="00061D4A">
        <w:rPr>
          <w:rFonts w:ascii="Times New Roman" w:hAnsi="Times New Roman" w:cs="Times New Roman"/>
          <w:b/>
          <w:i/>
          <w:iCs/>
          <w:u w:val="single"/>
        </w:rPr>
        <w:t>Бабаюртовский</w:t>
      </w:r>
      <w:r w:rsidR="00D60736" w:rsidRPr="00D60736">
        <w:rPr>
          <w:rFonts w:ascii="Times New Roman" w:hAnsi="Times New Roman" w:cs="Times New Roman"/>
          <w:b/>
          <w:i/>
          <w:iCs/>
          <w:u w:val="single"/>
        </w:rPr>
        <w:t xml:space="preserve"> район»</w:t>
      </w:r>
      <w:r w:rsidRPr="00D60736">
        <w:rPr>
          <w:rFonts w:ascii="Times New Roman" w:hAnsi="Times New Roman" w:cs="Times New Roman"/>
          <w:color w:val="auto"/>
        </w:rPr>
        <w:t>.</w:t>
      </w:r>
    </w:p>
    <w:p w14:paraId="2B72D993" w14:textId="77777777" w:rsidR="00073F5D" w:rsidRPr="00D60736" w:rsidRDefault="00EA0665">
      <w:pPr>
        <w:pStyle w:val="31"/>
        <w:widowControl w:val="0"/>
        <w:ind w:right="0"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D60736">
        <w:rPr>
          <w:rFonts w:ascii="Times New Roman" w:hAnsi="Times New Roman" w:cs="Times New Roman"/>
          <w:b/>
          <w:bCs/>
          <w:color w:val="auto"/>
        </w:rPr>
        <w:t>Задачи:</w:t>
      </w:r>
    </w:p>
    <w:p w14:paraId="7011A30F" w14:textId="77777777" w:rsidR="00073F5D" w:rsidRPr="00D60736" w:rsidRDefault="00EA0665">
      <w:pPr>
        <w:pStyle w:val="41"/>
        <w:widowControl w:val="0"/>
        <w:numPr>
          <w:ilvl w:val="0"/>
          <w:numId w:val="15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0736">
        <w:rPr>
          <w:rFonts w:ascii="Times New Roman" w:hAnsi="Times New Roman" w:cs="Times New Roman"/>
          <w:color w:val="auto"/>
          <w:sz w:val="24"/>
          <w:szCs w:val="24"/>
        </w:rPr>
        <w:t>вовлечение молодежи в общественную деятельность;</w:t>
      </w:r>
    </w:p>
    <w:p w14:paraId="6FA95B4D" w14:textId="77777777" w:rsidR="00073F5D" w:rsidRPr="00D60736" w:rsidRDefault="00EA0665">
      <w:pPr>
        <w:pStyle w:val="41"/>
        <w:widowControl w:val="0"/>
        <w:numPr>
          <w:ilvl w:val="0"/>
          <w:numId w:val="15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0736">
        <w:rPr>
          <w:rFonts w:ascii="Times New Roman" w:hAnsi="Times New Roman" w:cs="Times New Roman"/>
          <w:color w:val="auto"/>
          <w:sz w:val="24"/>
          <w:szCs w:val="24"/>
        </w:rPr>
        <w:t xml:space="preserve">создание механизмов формирования целостной системы продвижения инициативной и талантливой молодежи </w:t>
      </w:r>
      <w:r w:rsidR="00D60736" w:rsidRPr="00D6073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Бабаюртовский</w:t>
      </w:r>
      <w:r w:rsidR="00D60736" w:rsidRPr="00D6073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район»</w:t>
      </w:r>
      <w:r w:rsidRPr="00D6073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4F2085B1" w14:textId="77777777" w:rsidR="00073F5D" w:rsidRPr="00D60736" w:rsidRDefault="00EA0665">
      <w:pPr>
        <w:pStyle w:val="41"/>
        <w:widowControl w:val="0"/>
        <w:numPr>
          <w:ilvl w:val="0"/>
          <w:numId w:val="15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0736">
        <w:rPr>
          <w:rFonts w:ascii="Times New Roman" w:hAnsi="Times New Roman" w:cs="Times New Roman"/>
          <w:color w:val="auto"/>
          <w:sz w:val="24"/>
          <w:szCs w:val="24"/>
        </w:rPr>
        <w:t>обеспечение эффективного взаимодействия с молодежными общественными объединениями, некоммерческими организациями;</w:t>
      </w:r>
    </w:p>
    <w:p w14:paraId="2DB5C6B8" w14:textId="77777777" w:rsidR="00073F5D" w:rsidRPr="00D60736" w:rsidRDefault="00EA0665">
      <w:pPr>
        <w:pStyle w:val="41"/>
        <w:widowControl w:val="0"/>
        <w:numPr>
          <w:ilvl w:val="0"/>
          <w:numId w:val="15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0736">
        <w:rPr>
          <w:rFonts w:ascii="Times New Roman" w:hAnsi="Times New Roman" w:cs="Times New Roman"/>
          <w:color w:val="auto"/>
          <w:sz w:val="24"/>
          <w:szCs w:val="24"/>
        </w:rPr>
        <w:t>содействие гражданско-патриотическому, духовно-нравственному воспитанию молодежи;</w:t>
      </w:r>
    </w:p>
    <w:p w14:paraId="31955E81" w14:textId="77777777" w:rsidR="00073F5D" w:rsidRPr="00D60736" w:rsidRDefault="00EA0665">
      <w:pPr>
        <w:pStyle w:val="41"/>
        <w:widowControl w:val="0"/>
        <w:numPr>
          <w:ilvl w:val="0"/>
          <w:numId w:val="15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0736">
        <w:rPr>
          <w:rFonts w:ascii="Times New Roman" w:hAnsi="Times New Roman" w:cs="Times New Roman"/>
          <w:color w:val="auto"/>
          <w:sz w:val="24"/>
          <w:szCs w:val="24"/>
        </w:rPr>
        <w:t>формирование в молодежной среде социально значимых установок здорового образа жизни, толерантности, нравственных и семейных ценностей и т.д.;</w:t>
      </w:r>
    </w:p>
    <w:p w14:paraId="4A5756A6" w14:textId="77777777" w:rsidR="00073F5D" w:rsidRPr="00D60736" w:rsidRDefault="00EA0665" w:rsidP="00D60736">
      <w:pPr>
        <w:pStyle w:val="41"/>
        <w:widowControl w:val="0"/>
        <w:numPr>
          <w:ilvl w:val="0"/>
          <w:numId w:val="15"/>
        </w:numPr>
        <w:tabs>
          <w:tab w:val="left" w:pos="993"/>
        </w:tabs>
        <w:ind w:right="0" w:hanging="1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0736">
        <w:rPr>
          <w:rFonts w:ascii="Times New Roman" w:hAnsi="Times New Roman" w:cs="Times New Roman"/>
          <w:color w:val="auto"/>
          <w:sz w:val="24"/>
          <w:szCs w:val="24"/>
        </w:rPr>
        <w:t>развитие добровольческого молодежного движения на территори</w:t>
      </w:r>
      <w:r w:rsidR="00D60736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D60736" w:rsidRPr="00D60736">
        <w:t xml:space="preserve"> </w:t>
      </w:r>
      <w:r w:rsidR="00D60736" w:rsidRPr="00D60736">
        <w:rPr>
          <w:rFonts w:ascii="Times New Roman" w:hAnsi="Times New Roman" w:cs="Times New Roman"/>
          <w:color w:val="auto"/>
          <w:sz w:val="24"/>
          <w:szCs w:val="24"/>
        </w:rPr>
        <w:t>муниципального района «</w:t>
      </w:r>
      <w:r w:rsidR="00061D4A">
        <w:rPr>
          <w:rFonts w:ascii="Times New Roman" w:hAnsi="Times New Roman" w:cs="Times New Roman"/>
          <w:color w:val="auto"/>
          <w:sz w:val="24"/>
          <w:szCs w:val="24"/>
        </w:rPr>
        <w:t>Бабаюртовский</w:t>
      </w:r>
      <w:r w:rsidR="00D60736" w:rsidRPr="00D60736">
        <w:rPr>
          <w:rFonts w:ascii="Times New Roman" w:hAnsi="Times New Roman" w:cs="Times New Roman"/>
          <w:color w:val="auto"/>
          <w:sz w:val="24"/>
          <w:szCs w:val="24"/>
        </w:rPr>
        <w:t xml:space="preserve"> район»</w:t>
      </w:r>
      <w:r w:rsidRPr="00D6073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13A40BB4" w14:textId="77777777" w:rsidR="00073F5D" w:rsidRPr="00D60736" w:rsidRDefault="00EA0665">
      <w:pPr>
        <w:pStyle w:val="41"/>
        <w:widowControl w:val="0"/>
        <w:numPr>
          <w:ilvl w:val="0"/>
          <w:numId w:val="15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0736">
        <w:rPr>
          <w:rFonts w:ascii="Times New Roman" w:hAnsi="Times New Roman" w:cs="Times New Roman"/>
          <w:color w:val="auto"/>
          <w:sz w:val="24"/>
          <w:szCs w:val="24"/>
        </w:rPr>
        <w:t xml:space="preserve">обеспечение эффективного взаимодействия различных государственных и муниципальных учреждений по решению вопросов молодежной политики на территории </w:t>
      </w:r>
      <w:r w:rsidR="00D60736" w:rsidRPr="00D6073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Бабаюртовский</w:t>
      </w:r>
      <w:r w:rsidR="00D60736" w:rsidRPr="00D6073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район»</w:t>
      </w:r>
      <w:r w:rsidRPr="00D6073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1761B35D" w14:textId="77777777" w:rsidR="00073F5D" w:rsidRPr="00D60736" w:rsidRDefault="00EA0665">
      <w:pPr>
        <w:pStyle w:val="a5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D60736">
        <w:rPr>
          <w:rFonts w:ascii="Times New Roman" w:hAnsi="Times New Roman" w:cs="Times New Roman"/>
          <w:lang w:val="ru-RU"/>
        </w:rPr>
        <w:lastRenderedPageBreak/>
        <w:t>обеспечение деятельности Муниципального  автономного учреждения по работе с молодежью;</w:t>
      </w:r>
    </w:p>
    <w:p w14:paraId="1A2AA864" w14:textId="77777777" w:rsidR="00073F5D" w:rsidRPr="00B120D2" w:rsidRDefault="00EA0665" w:rsidP="00B120D2">
      <w:pPr>
        <w:pStyle w:val="61"/>
        <w:widowControl w:val="0"/>
        <w:numPr>
          <w:ilvl w:val="0"/>
          <w:numId w:val="15"/>
        </w:numPr>
        <w:tabs>
          <w:tab w:val="left" w:pos="0"/>
          <w:tab w:val="left" w:pos="993"/>
        </w:tabs>
        <w:ind w:left="0" w:right="33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94A2D">
        <w:rPr>
          <w:rFonts w:ascii="Times New Roman" w:hAnsi="Times New Roman" w:cs="Times New Roman"/>
          <w:color w:val="auto"/>
          <w:sz w:val="24"/>
          <w:szCs w:val="24"/>
        </w:rPr>
        <w:t>содержание учреждений по работе с молодёжью.</w:t>
      </w:r>
    </w:p>
    <w:p w14:paraId="718AC13E" w14:textId="77777777" w:rsidR="00073F5D" w:rsidRPr="00B94A2D" w:rsidRDefault="00EA0665">
      <w:pPr>
        <w:widowControl w:val="0"/>
        <w:jc w:val="center"/>
        <w:rPr>
          <w:b/>
          <w:bCs/>
          <w:sz w:val="24"/>
          <w:szCs w:val="24"/>
        </w:rPr>
      </w:pPr>
      <w:r w:rsidRPr="00B94A2D">
        <w:rPr>
          <w:b/>
          <w:bCs/>
          <w:sz w:val="24"/>
          <w:szCs w:val="24"/>
        </w:rPr>
        <w:t>3. «Срок  реализации Программы»</w:t>
      </w:r>
    </w:p>
    <w:p w14:paraId="73245B36" w14:textId="77777777" w:rsidR="00073F5D" w:rsidRPr="00B94A2D" w:rsidRDefault="00EA0665" w:rsidP="00B120D2">
      <w:pPr>
        <w:widowControl w:val="0"/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Реализация Программы рассчитана на в 2026 - 2030 годах в один этап реализации, обеспечивающий непрерывность решения проблемы.</w:t>
      </w:r>
    </w:p>
    <w:p w14:paraId="54CC11D7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Раздел 3. «Целевые показатели муниципальной программы,</w:t>
      </w:r>
    </w:p>
    <w:p w14:paraId="33D53C40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ожидаемые конечные результаты реализации</w:t>
      </w:r>
    </w:p>
    <w:p w14:paraId="1675203F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муниципальной программы».</w:t>
      </w:r>
    </w:p>
    <w:p w14:paraId="2662BED2" w14:textId="77777777" w:rsidR="00073F5D" w:rsidRPr="00B94A2D" w:rsidRDefault="00EA0665">
      <w:pPr>
        <w:widowControl w:val="0"/>
        <w:shd w:val="clear" w:color="auto" w:fill="FFFFFF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Социально-экономическая эффективность Программы рассчитана, исходя из количественной оценки показателей затрат и целевых показателей социально-экономической результативности Программы, как соотношение эффективности достигнутых и планируемых результатов (форма 1 прилагается).</w:t>
      </w:r>
    </w:p>
    <w:p w14:paraId="353F3F07" w14:textId="77777777" w:rsidR="00073F5D" w:rsidRPr="00921085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 xml:space="preserve">Основными </w:t>
      </w:r>
      <w:r w:rsidRPr="00921085">
        <w:rPr>
          <w:sz w:val="24"/>
          <w:szCs w:val="24"/>
        </w:rPr>
        <w:t xml:space="preserve">целевыми показателями достижения целей и задач Программы являются: </w:t>
      </w:r>
    </w:p>
    <w:p w14:paraId="5661C6FC" w14:textId="77777777" w:rsidR="00073F5D" w:rsidRPr="00921085" w:rsidRDefault="00EA0665">
      <w:pPr>
        <w:pStyle w:val="71"/>
        <w:widowControl w:val="0"/>
        <w:numPr>
          <w:ilvl w:val="0"/>
          <w:numId w:val="9"/>
        </w:numPr>
        <w:tabs>
          <w:tab w:val="left" w:pos="993"/>
        </w:tabs>
        <w:ind w:left="0" w:right="0" w:firstLine="709"/>
        <w:jc w:val="both"/>
        <w:rPr>
          <w:rFonts w:ascii="Times New Roman" w:hAnsi="Times New Roman" w:cs="Times New Roman"/>
          <w:color w:val="auto"/>
        </w:rPr>
      </w:pPr>
      <w:r w:rsidRPr="00921085">
        <w:rPr>
          <w:rFonts w:ascii="Times New Roman" w:hAnsi="Times New Roman" w:cs="Times New Roman"/>
          <w:color w:val="auto"/>
        </w:rPr>
        <w:t>увеличение количества мероприятий в рамках данной Программы до с 100 до 130 единиц;</w:t>
      </w:r>
    </w:p>
    <w:p w14:paraId="001B8A6B" w14:textId="77777777" w:rsidR="00073F5D" w:rsidRPr="00921085" w:rsidRDefault="00EA0665">
      <w:pPr>
        <w:pStyle w:val="a5"/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921085">
        <w:rPr>
          <w:rFonts w:ascii="Times New Roman" w:hAnsi="Times New Roman" w:cs="Times New Roman"/>
          <w:lang w:val="ru-RU"/>
        </w:rPr>
        <w:t>увеличение и</w:t>
      </w:r>
      <w:r w:rsidRPr="00921085">
        <w:rPr>
          <w:rFonts w:ascii="Times New Roman" w:hAnsi="Times New Roman" w:cs="Times New Roman"/>
          <w:bCs/>
          <w:lang w:val="ru-RU"/>
        </w:rPr>
        <w:t xml:space="preserve">нформационного и методического обеспечения повышения уровня специалистов, работающих в республики молодежной политики в поселениях </w:t>
      </w:r>
      <w:r w:rsidR="00D60736" w:rsidRPr="00921085">
        <w:rPr>
          <w:rFonts w:ascii="Times New Roman" w:hAnsi="Times New Roman" w:cs="Times New Roman"/>
          <w:b/>
          <w:i/>
          <w:iCs/>
          <w:u w:val="single"/>
          <w:lang w:val="ru-RU"/>
        </w:rPr>
        <w:t>муниципального района «</w:t>
      </w:r>
      <w:r w:rsidR="00061D4A">
        <w:rPr>
          <w:rFonts w:ascii="Times New Roman" w:hAnsi="Times New Roman" w:cs="Times New Roman"/>
          <w:b/>
          <w:i/>
          <w:iCs/>
          <w:u w:val="single"/>
          <w:lang w:val="ru-RU"/>
        </w:rPr>
        <w:t>Бабаюртовский</w:t>
      </w:r>
      <w:r w:rsidR="00D60736" w:rsidRPr="00921085">
        <w:rPr>
          <w:rFonts w:ascii="Times New Roman" w:hAnsi="Times New Roman" w:cs="Times New Roman"/>
          <w:b/>
          <w:i/>
          <w:iCs/>
          <w:u w:val="single"/>
          <w:lang w:val="ru-RU"/>
        </w:rPr>
        <w:t xml:space="preserve"> район»</w:t>
      </w:r>
      <w:r w:rsidRPr="00921085">
        <w:rPr>
          <w:rFonts w:ascii="Times New Roman" w:hAnsi="Times New Roman" w:cs="Times New Roman"/>
          <w:bCs/>
          <w:lang w:val="ru-RU"/>
        </w:rPr>
        <w:t>, специалистов</w:t>
      </w:r>
      <w:r w:rsidRPr="00921085">
        <w:rPr>
          <w:rFonts w:ascii="Times New Roman" w:hAnsi="Times New Roman" w:cs="Times New Roman"/>
          <w:lang w:val="ru-RU"/>
        </w:rPr>
        <w:t xml:space="preserve"> по работе с молодежью </w:t>
      </w:r>
      <w:r w:rsidR="00D60736" w:rsidRPr="00921085">
        <w:rPr>
          <w:rFonts w:ascii="Times New Roman" w:hAnsi="Times New Roman" w:cs="Times New Roman"/>
          <w:b/>
          <w:i/>
          <w:iCs/>
          <w:u w:val="single"/>
          <w:lang w:val="ru-RU"/>
        </w:rPr>
        <w:t>муниципального района «</w:t>
      </w:r>
      <w:r w:rsidR="00061D4A">
        <w:rPr>
          <w:rFonts w:ascii="Times New Roman" w:hAnsi="Times New Roman" w:cs="Times New Roman"/>
          <w:b/>
          <w:i/>
          <w:iCs/>
          <w:u w:val="single"/>
          <w:lang w:val="ru-RU"/>
        </w:rPr>
        <w:t>Бабаюртовский</w:t>
      </w:r>
      <w:r w:rsidR="00D60736" w:rsidRPr="00921085">
        <w:rPr>
          <w:rFonts w:ascii="Times New Roman" w:hAnsi="Times New Roman" w:cs="Times New Roman"/>
          <w:b/>
          <w:i/>
          <w:iCs/>
          <w:u w:val="single"/>
          <w:lang w:val="ru-RU"/>
        </w:rPr>
        <w:t xml:space="preserve"> район»</w:t>
      </w:r>
      <w:r w:rsidRPr="00921085">
        <w:rPr>
          <w:rFonts w:ascii="Times New Roman" w:hAnsi="Times New Roman" w:cs="Times New Roman"/>
          <w:lang w:val="ru-RU"/>
        </w:rPr>
        <w:t xml:space="preserve"> Республики Дагестан</w:t>
      </w:r>
      <w:r w:rsidRPr="00921085">
        <w:rPr>
          <w:rFonts w:ascii="Times New Roman" w:hAnsi="Times New Roman" w:cs="Times New Roman"/>
          <w:bCs/>
          <w:lang w:val="ru-RU"/>
        </w:rPr>
        <w:t xml:space="preserve"> с </w:t>
      </w:r>
      <w:r w:rsidR="00921085" w:rsidRPr="00921085">
        <w:rPr>
          <w:rFonts w:ascii="Times New Roman" w:hAnsi="Times New Roman" w:cs="Times New Roman"/>
          <w:bCs/>
          <w:lang w:val="ru-RU"/>
        </w:rPr>
        <w:t xml:space="preserve">5 до 7 </w:t>
      </w:r>
      <w:r w:rsidRPr="00921085">
        <w:rPr>
          <w:rFonts w:ascii="Times New Roman" w:hAnsi="Times New Roman" w:cs="Times New Roman"/>
          <w:bCs/>
          <w:lang w:val="ru-RU"/>
        </w:rPr>
        <w:t>единиц;</w:t>
      </w:r>
    </w:p>
    <w:p w14:paraId="3B99C852" w14:textId="77777777" w:rsidR="00073F5D" w:rsidRPr="00921085" w:rsidRDefault="00EA0665">
      <w:pPr>
        <w:pStyle w:val="71"/>
        <w:widowControl w:val="0"/>
        <w:numPr>
          <w:ilvl w:val="0"/>
          <w:numId w:val="10"/>
        </w:numPr>
        <w:tabs>
          <w:tab w:val="clear" w:pos="2410"/>
          <w:tab w:val="clear" w:pos="2694"/>
        </w:tabs>
        <w:ind w:left="0" w:right="0" w:firstLine="709"/>
        <w:jc w:val="both"/>
        <w:rPr>
          <w:rFonts w:ascii="Times New Roman" w:hAnsi="Times New Roman" w:cs="Times New Roman"/>
          <w:color w:val="auto"/>
        </w:rPr>
      </w:pPr>
      <w:r w:rsidRPr="00921085">
        <w:rPr>
          <w:rFonts w:ascii="Times New Roman" w:hAnsi="Times New Roman" w:cs="Times New Roman"/>
          <w:color w:val="auto"/>
        </w:rPr>
        <w:t>увеличение количества реализованных инновационных проектов в рамках данной Программы с 1 до 5 единиц;</w:t>
      </w:r>
    </w:p>
    <w:p w14:paraId="15A6B408" w14:textId="77777777" w:rsidR="00073F5D" w:rsidRPr="00921085" w:rsidRDefault="00EA0665">
      <w:pPr>
        <w:pStyle w:val="71"/>
        <w:widowControl w:val="0"/>
        <w:numPr>
          <w:ilvl w:val="0"/>
          <w:numId w:val="10"/>
        </w:numPr>
        <w:tabs>
          <w:tab w:val="clear" w:pos="2410"/>
          <w:tab w:val="clear" w:pos="2694"/>
        </w:tabs>
        <w:ind w:left="0" w:right="0" w:firstLine="709"/>
        <w:jc w:val="both"/>
        <w:rPr>
          <w:rFonts w:ascii="Times New Roman" w:hAnsi="Times New Roman" w:cs="Times New Roman"/>
          <w:color w:val="auto"/>
        </w:rPr>
      </w:pPr>
      <w:r w:rsidRPr="00921085">
        <w:rPr>
          <w:rFonts w:ascii="Times New Roman" w:hAnsi="Times New Roman" w:cs="Times New Roman"/>
          <w:color w:val="auto"/>
        </w:rPr>
        <w:t>увеличение количества воспитанников (</w:t>
      </w:r>
      <w:r w:rsidRPr="00921085">
        <w:rPr>
          <w:rFonts w:ascii="Times New Roman" w:hAnsi="Times New Roman" w:cs="Times New Roman"/>
          <w:bCs/>
          <w:color w:val="auto"/>
        </w:rPr>
        <w:t>общее количество детей, молодежи и членов их семей, посещающих молодежный центр и участвующих в мероприятиях</w:t>
      </w:r>
      <w:r w:rsidRPr="00921085">
        <w:rPr>
          <w:rFonts w:ascii="Times New Roman" w:hAnsi="Times New Roman" w:cs="Times New Roman"/>
          <w:color w:val="auto"/>
        </w:rPr>
        <w:t xml:space="preserve">) </w:t>
      </w:r>
      <w:r w:rsidR="00D60736" w:rsidRPr="00921085">
        <w:rPr>
          <w:rFonts w:ascii="Times New Roman" w:hAnsi="Times New Roman" w:cs="Times New Roman"/>
          <w:b/>
          <w:i/>
          <w:iCs/>
          <w:color w:val="auto"/>
          <w:u w:val="single"/>
        </w:rPr>
        <w:t>муниципального района «</w:t>
      </w:r>
      <w:r w:rsidR="00061D4A">
        <w:rPr>
          <w:rFonts w:ascii="Times New Roman" w:hAnsi="Times New Roman" w:cs="Times New Roman"/>
          <w:b/>
          <w:i/>
          <w:iCs/>
          <w:color w:val="auto"/>
          <w:u w:val="single"/>
        </w:rPr>
        <w:t>Бабаюртовский</w:t>
      </w:r>
      <w:r w:rsidR="00D60736" w:rsidRPr="00921085">
        <w:rPr>
          <w:rFonts w:ascii="Times New Roman" w:hAnsi="Times New Roman" w:cs="Times New Roman"/>
          <w:b/>
          <w:i/>
          <w:iCs/>
          <w:color w:val="auto"/>
          <w:u w:val="single"/>
        </w:rPr>
        <w:t xml:space="preserve"> район»</w:t>
      </w:r>
      <w:r w:rsidRPr="00921085">
        <w:rPr>
          <w:rFonts w:ascii="Times New Roman" w:hAnsi="Times New Roman" w:cs="Times New Roman"/>
          <w:color w:val="auto"/>
        </w:rPr>
        <w:t xml:space="preserve"> Республики Дагестан с </w:t>
      </w:r>
      <w:r w:rsidR="00B120D2">
        <w:rPr>
          <w:rFonts w:ascii="Times New Roman" w:hAnsi="Times New Roman" w:cs="Times New Roman"/>
          <w:color w:val="auto"/>
        </w:rPr>
        <w:t>200 до</w:t>
      </w:r>
      <w:r w:rsidRPr="00921085">
        <w:rPr>
          <w:rFonts w:ascii="Times New Roman" w:hAnsi="Times New Roman" w:cs="Times New Roman"/>
          <w:color w:val="auto"/>
        </w:rPr>
        <w:t xml:space="preserve"> </w:t>
      </w:r>
      <w:r w:rsidR="00921085" w:rsidRPr="00921085">
        <w:rPr>
          <w:rFonts w:ascii="Times New Roman" w:hAnsi="Times New Roman" w:cs="Times New Roman"/>
          <w:color w:val="auto"/>
        </w:rPr>
        <w:t>560</w:t>
      </w:r>
      <w:r w:rsidRPr="00921085">
        <w:rPr>
          <w:rFonts w:ascii="Times New Roman" w:hAnsi="Times New Roman" w:cs="Times New Roman"/>
          <w:color w:val="auto"/>
        </w:rPr>
        <w:t xml:space="preserve"> человек.</w:t>
      </w:r>
    </w:p>
    <w:p w14:paraId="37554849" w14:textId="77777777" w:rsidR="00073F5D" w:rsidRPr="00921085" w:rsidRDefault="00EA0665">
      <w:pPr>
        <w:pStyle w:val="a5"/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lang w:val="ru-RU"/>
        </w:rPr>
      </w:pPr>
      <w:r w:rsidRPr="00921085">
        <w:rPr>
          <w:rFonts w:ascii="Times New Roman" w:hAnsi="Times New Roman" w:cs="Times New Roman"/>
          <w:bCs/>
          <w:lang w:val="ru-RU"/>
        </w:rPr>
        <w:t>Содержание учреждений по работе с молодёжью</w:t>
      </w:r>
      <w:r w:rsidR="00921085" w:rsidRPr="00921085">
        <w:rPr>
          <w:rFonts w:ascii="Times New Roman" w:hAnsi="Times New Roman" w:cs="Times New Roman"/>
          <w:bCs/>
          <w:lang w:val="ru-RU"/>
        </w:rPr>
        <w:t xml:space="preserve"> </w:t>
      </w:r>
      <w:r w:rsidRPr="00921085">
        <w:rPr>
          <w:rFonts w:ascii="Times New Roman" w:hAnsi="Times New Roman" w:cs="Times New Roman"/>
          <w:lang w:val="ru-RU"/>
        </w:rPr>
        <w:t xml:space="preserve">- на уровне 100%. </w:t>
      </w:r>
    </w:p>
    <w:p w14:paraId="5DC2E6E5" w14:textId="77777777" w:rsidR="00073F5D" w:rsidRPr="00921085" w:rsidRDefault="00EA0665">
      <w:pPr>
        <w:pStyle w:val="a5"/>
        <w:widowControl w:val="0"/>
        <w:tabs>
          <w:tab w:val="left" w:pos="993"/>
        </w:tabs>
        <w:ind w:left="1429"/>
        <w:jc w:val="both"/>
        <w:rPr>
          <w:rFonts w:ascii="Times New Roman" w:hAnsi="Times New Roman" w:cs="Times New Roman"/>
          <w:bCs/>
          <w:lang w:val="ru-RU"/>
        </w:rPr>
      </w:pPr>
      <w:r w:rsidRPr="00921085">
        <w:rPr>
          <w:rFonts w:ascii="Times New Roman" w:hAnsi="Times New Roman" w:cs="Times New Roman"/>
          <w:bCs/>
          <w:lang w:val="ru-RU"/>
        </w:rPr>
        <w:t>Ожидаемые результаты программы (подпрограммы):</w:t>
      </w:r>
    </w:p>
    <w:p w14:paraId="1920B8E2" w14:textId="77777777" w:rsidR="00073F5D" w:rsidRPr="00921085" w:rsidRDefault="00EA0665">
      <w:pPr>
        <w:widowControl w:val="0"/>
        <w:ind w:firstLine="567"/>
        <w:jc w:val="both"/>
        <w:rPr>
          <w:sz w:val="24"/>
          <w:szCs w:val="24"/>
        </w:rPr>
      </w:pPr>
      <w:r w:rsidRPr="00921085">
        <w:rPr>
          <w:sz w:val="24"/>
          <w:szCs w:val="24"/>
        </w:rPr>
        <w:t xml:space="preserve">- формирование у молодых граждан </w:t>
      </w:r>
      <w:r w:rsidR="00D60736" w:rsidRPr="00921085">
        <w:rPr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b/>
          <w:i/>
          <w:iCs/>
          <w:sz w:val="24"/>
          <w:szCs w:val="24"/>
          <w:u w:val="single"/>
        </w:rPr>
        <w:t>Бабаюртовский</w:t>
      </w:r>
      <w:r w:rsidR="00D60736" w:rsidRPr="00921085">
        <w:rPr>
          <w:b/>
          <w:i/>
          <w:iCs/>
          <w:sz w:val="24"/>
          <w:szCs w:val="24"/>
          <w:u w:val="single"/>
        </w:rPr>
        <w:t xml:space="preserve"> район»</w:t>
      </w:r>
      <w:r w:rsidRPr="00921085">
        <w:rPr>
          <w:sz w:val="24"/>
          <w:szCs w:val="24"/>
        </w:rPr>
        <w:t xml:space="preserve"> потребности в самореализации и активной реализации своего инновационного потенциала,</w:t>
      </w:r>
    </w:p>
    <w:p w14:paraId="176179D7" w14:textId="77777777" w:rsidR="00073F5D" w:rsidRPr="00921085" w:rsidRDefault="00EA0665">
      <w:pPr>
        <w:widowControl w:val="0"/>
        <w:ind w:firstLine="709"/>
        <w:jc w:val="both"/>
        <w:rPr>
          <w:sz w:val="24"/>
          <w:szCs w:val="24"/>
        </w:rPr>
      </w:pPr>
      <w:r w:rsidRPr="00921085">
        <w:rPr>
          <w:sz w:val="24"/>
          <w:szCs w:val="24"/>
        </w:rPr>
        <w:t xml:space="preserve">- </w:t>
      </w:r>
      <w:r w:rsidRPr="00921085">
        <w:rPr>
          <w:rFonts w:eastAsia="Calibri"/>
          <w:sz w:val="24"/>
          <w:szCs w:val="24"/>
        </w:rPr>
        <w:t xml:space="preserve">широкое вовлечение молодёжи района в проведение мероприятий, способствующих </w:t>
      </w:r>
      <w:r w:rsidRPr="00921085">
        <w:rPr>
          <w:sz w:val="24"/>
          <w:szCs w:val="24"/>
        </w:rPr>
        <w:t>удовлетворению качеством муниципальных услуг в республики молодежной политики, и повышению стабильности общественной жизни молодёжи,</w:t>
      </w:r>
    </w:p>
    <w:p w14:paraId="118BE860" w14:textId="77777777" w:rsidR="00073F5D" w:rsidRPr="00B94A2D" w:rsidRDefault="00EA0665" w:rsidP="00B120D2">
      <w:pPr>
        <w:widowControl w:val="0"/>
        <w:ind w:firstLine="709"/>
        <w:jc w:val="both"/>
        <w:rPr>
          <w:sz w:val="24"/>
          <w:szCs w:val="24"/>
        </w:rPr>
      </w:pPr>
      <w:r w:rsidRPr="00921085">
        <w:rPr>
          <w:sz w:val="24"/>
          <w:szCs w:val="24"/>
        </w:rPr>
        <w:t>- усиление внимания общественности, органов государственной и муниципальной власти, бизнеса к вопросам реализации мероприятий молодёжной политики.</w:t>
      </w:r>
    </w:p>
    <w:p w14:paraId="3F5E785A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Раздел 4. «Обобщенная характеристика</w:t>
      </w:r>
    </w:p>
    <w:p w14:paraId="263BE77E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основных мероприятий муниципальной программы (подпрограммы)»</w:t>
      </w:r>
    </w:p>
    <w:p w14:paraId="632C9B99" w14:textId="77777777" w:rsidR="00073F5D" w:rsidRPr="00B94A2D" w:rsidRDefault="00EA066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B94A2D">
        <w:rPr>
          <w:sz w:val="24"/>
          <w:szCs w:val="24"/>
        </w:rPr>
        <w:t>Система мероприятий (форма 2) по достижению целей и показателей Программы состоит из девяти блоков, обеспечивающих комплексный подход к решению задач:</w:t>
      </w:r>
    </w:p>
    <w:p w14:paraId="415A19B8" w14:textId="77777777" w:rsidR="00073F5D" w:rsidRPr="00B94A2D" w:rsidRDefault="00EA066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B94A2D">
        <w:rPr>
          <w:sz w:val="24"/>
          <w:szCs w:val="24"/>
        </w:rPr>
        <w:t>Информационное и методическое обеспечение повышения уровня специалистов, работающи</w:t>
      </w:r>
      <w:r w:rsidR="00921085">
        <w:rPr>
          <w:sz w:val="24"/>
          <w:szCs w:val="24"/>
        </w:rPr>
        <w:t xml:space="preserve">х </w:t>
      </w:r>
      <w:r w:rsidRPr="00B94A2D">
        <w:rPr>
          <w:sz w:val="24"/>
          <w:szCs w:val="24"/>
        </w:rPr>
        <w:t>в</w:t>
      </w:r>
      <w:r w:rsidR="00921085">
        <w:rPr>
          <w:sz w:val="24"/>
          <w:szCs w:val="24"/>
        </w:rPr>
        <w:t xml:space="preserve"> сфере</w:t>
      </w:r>
      <w:r w:rsidRPr="00B94A2D">
        <w:rPr>
          <w:sz w:val="24"/>
          <w:szCs w:val="24"/>
        </w:rPr>
        <w:t xml:space="preserve"> молодежной политики в поселениях </w:t>
      </w:r>
      <w:r w:rsidR="00D60736">
        <w:rPr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b/>
          <w:i/>
          <w:iCs/>
          <w:sz w:val="24"/>
          <w:szCs w:val="24"/>
          <w:u w:val="single"/>
        </w:rPr>
        <w:t>Бабаюртовский</w:t>
      </w:r>
      <w:r w:rsidR="00D60736">
        <w:rPr>
          <w:b/>
          <w:i/>
          <w:iCs/>
          <w:sz w:val="24"/>
          <w:szCs w:val="24"/>
          <w:u w:val="single"/>
        </w:rPr>
        <w:t xml:space="preserve"> район»</w:t>
      </w:r>
      <w:r w:rsidR="00F60575" w:rsidRPr="00B94A2D">
        <w:rPr>
          <w:sz w:val="24"/>
          <w:szCs w:val="24"/>
        </w:rPr>
        <w:t xml:space="preserve"> </w:t>
      </w:r>
      <w:r w:rsidRPr="00B94A2D">
        <w:rPr>
          <w:sz w:val="24"/>
          <w:szCs w:val="24"/>
        </w:rPr>
        <w:t>(Семинары и совещания специалистов по работе с молодёжью);</w:t>
      </w:r>
    </w:p>
    <w:p w14:paraId="38997937" w14:textId="77777777" w:rsidR="00073F5D" w:rsidRPr="00B94A2D" w:rsidRDefault="00EA066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B94A2D">
        <w:rPr>
          <w:sz w:val="24"/>
          <w:szCs w:val="24"/>
        </w:rPr>
        <w:t>Социальная поддержка молодой семьи. Мероприятия по укреплению семейных ценностей среди молодежи;</w:t>
      </w:r>
    </w:p>
    <w:p w14:paraId="72CC16DB" w14:textId="77777777" w:rsidR="00073F5D" w:rsidRPr="00B94A2D" w:rsidRDefault="00EA066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B94A2D">
        <w:rPr>
          <w:sz w:val="24"/>
          <w:szCs w:val="24"/>
        </w:rPr>
        <w:t>Создание информационного пространства и информационное обслуживание молодежной политики;</w:t>
      </w:r>
    </w:p>
    <w:p w14:paraId="1A95D4A2" w14:textId="77777777" w:rsidR="00073F5D" w:rsidRPr="00B94A2D" w:rsidRDefault="00EA066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B94A2D">
        <w:rPr>
          <w:sz w:val="24"/>
          <w:szCs w:val="24"/>
        </w:rPr>
        <w:t>Мероприятия по поддержке инициатив молодежи в организации досуга, творческой самореализации, пропаганде здорового образа жизни, поддержке социально-значимых инициатив;</w:t>
      </w:r>
    </w:p>
    <w:p w14:paraId="010B151C" w14:textId="77777777" w:rsidR="00073F5D" w:rsidRPr="00B94A2D" w:rsidRDefault="00EA066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B94A2D">
        <w:rPr>
          <w:sz w:val="24"/>
          <w:szCs w:val="24"/>
        </w:rPr>
        <w:t>Поддержка деятельности детских и молодежных объединений и организаций;</w:t>
      </w:r>
    </w:p>
    <w:p w14:paraId="213586E0" w14:textId="77777777" w:rsidR="00073F5D" w:rsidRPr="00B94A2D" w:rsidRDefault="00EA066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B94A2D">
        <w:rPr>
          <w:sz w:val="24"/>
          <w:szCs w:val="24"/>
        </w:rPr>
        <w:lastRenderedPageBreak/>
        <w:t>Формирование условий для гражданского военно-патриотического, духовно-нравственного воспитания молодежи;</w:t>
      </w:r>
    </w:p>
    <w:p w14:paraId="1D83FF98" w14:textId="77777777" w:rsidR="00073F5D" w:rsidRPr="00B94A2D" w:rsidRDefault="00EA066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B94A2D">
        <w:rPr>
          <w:sz w:val="24"/>
          <w:szCs w:val="24"/>
        </w:rPr>
        <w:t>Поддержка рабочей молодежи и студенческой молодежи;</w:t>
      </w:r>
    </w:p>
    <w:p w14:paraId="6BF11C62" w14:textId="77777777" w:rsidR="00073F5D" w:rsidRPr="00B94A2D" w:rsidRDefault="00EA066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B94A2D">
        <w:rPr>
          <w:sz w:val="24"/>
          <w:szCs w:val="24"/>
        </w:rPr>
        <w:t>Летний оздоровительный отдых детей и молодёжи;</w:t>
      </w:r>
    </w:p>
    <w:p w14:paraId="1BDAB99A" w14:textId="77777777" w:rsidR="00073F5D" w:rsidRPr="00B120D2" w:rsidRDefault="00EA0665" w:rsidP="00B120D2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B94A2D">
        <w:rPr>
          <w:sz w:val="24"/>
          <w:szCs w:val="24"/>
        </w:rPr>
        <w:t>Содержание учреждений по работе с молодёжью.</w:t>
      </w:r>
    </w:p>
    <w:p w14:paraId="310F0AA9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Раздел 5. «Обоснование объема финансовых ресурсов, необходимых</w:t>
      </w:r>
    </w:p>
    <w:p w14:paraId="2918B456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для реализации муниципальной программы (подпрограммы)»</w:t>
      </w:r>
    </w:p>
    <w:p w14:paraId="33CB10E6" w14:textId="77777777" w:rsidR="00073F5D" w:rsidRPr="00921085" w:rsidRDefault="00EA0665">
      <w:pPr>
        <w:pStyle w:val="a6"/>
        <w:tabs>
          <w:tab w:val="left" w:pos="-7195"/>
          <w:tab w:val="left" w:pos="1134"/>
        </w:tabs>
        <w:ind w:left="35" w:firstLine="674"/>
        <w:rPr>
          <w:rFonts w:ascii="Times New Roman" w:hAnsi="Times New Roman" w:cs="Times New Roman"/>
          <w:lang w:eastAsia="en-US" w:bidi="en-US"/>
        </w:rPr>
      </w:pPr>
      <w:r w:rsidRPr="00921085">
        <w:rPr>
          <w:rFonts w:ascii="Times New Roman" w:hAnsi="Times New Roman" w:cs="Times New Roman"/>
          <w:lang w:eastAsia="en-US" w:bidi="en-US"/>
        </w:rPr>
        <w:t xml:space="preserve">Обоснование объема финансовых ресурсов, необходимых для реализации муниципальной программы определяет целесообразность выделения средств из бюджета </w:t>
      </w:r>
      <w:r w:rsidR="00D60736" w:rsidRPr="00921085">
        <w:rPr>
          <w:rFonts w:ascii="Times New Roman" w:hAnsi="Times New Roman" w:cs="Times New Roman"/>
          <w:b/>
          <w:i/>
          <w:iCs/>
          <w:u w:val="single"/>
        </w:rPr>
        <w:t>муниципального района «</w:t>
      </w:r>
      <w:r w:rsidR="00061D4A">
        <w:rPr>
          <w:rFonts w:ascii="Times New Roman" w:hAnsi="Times New Roman" w:cs="Times New Roman"/>
          <w:b/>
          <w:i/>
          <w:iCs/>
          <w:u w:val="single"/>
        </w:rPr>
        <w:t>Бабаюртовский</w:t>
      </w:r>
      <w:r w:rsidR="00D60736" w:rsidRPr="00921085">
        <w:rPr>
          <w:rFonts w:ascii="Times New Roman" w:hAnsi="Times New Roman" w:cs="Times New Roman"/>
          <w:b/>
          <w:i/>
          <w:iCs/>
          <w:u w:val="single"/>
        </w:rPr>
        <w:t xml:space="preserve"> район»</w:t>
      </w:r>
      <w:r w:rsidRPr="00921085">
        <w:rPr>
          <w:rFonts w:ascii="Times New Roman" w:hAnsi="Times New Roman" w:cs="Times New Roman"/>
          <w:lang w:eastAsia="en-US" w:bidi="en-US"/>
        </w:rPr>
        <w:t xml:space="preserve">, направленных на создание целостной системы реализации мероприятий молодёжной политики на территории </w:t>
      </w:r>
      <w:r w:rsidR="00D60736" w:rsidRPr="00921085">
        <w:rPr>
          <w:rFonts w:ascii="Times New Roman" w:hAnsi="Times New Roman" w:cs="Times New Roman"/>
          <w:b/>
          <w:i/>
          <w:iCs/>
          <w:u w:val="single"/>
        </w:rPr>
        <w:t>муниципального района «</w:t>
      </w:r>
      <w:r w:rsidR="00061D4A">
        <w:rPr>
          <w:rFonts w:ascii="Times New Roman" w:hAnsi="Times New Roman" w:cs="Times New Roman"/>
          <w:b/>
          <w:i/>
          <w:iCs/>
          <w:u w:val="single"/>
        </w:rPr>
        <w:t>Бабаюртовский</w:t>
      </w:r>
      <w:r w:rsidR="00D60736" w:rsidRPr="00921085">
        <w:rPr>
          <w:rFonts w:ascii="Times New Roman" w:hAnsi="Times New Roman" w:cs="Times New Roman"/>
          <w:b/>
          <w:i/>
          <w:iCs/>
          <w:u w:val="single"/>
        </w:rPr>
        <w:t xml:space="preserve"> район»</w:t>
      </w:r>
      <w:r w:rsidRPr="00921085">
        <w:rPr>
          <w:rFonts w:ascii="Times New Roman" w:hAnsi="Times New Roman" w:cs="Times New Roman"/>
          <w:lang w:eastAsia="en-US" w:bidi="en-US"/>
        </w:rPr>
        <w:t>.</w:t>
      </w:r>
    </w:p>
    <w:p w14:paraId="1054103D" w14:textId="77777777" w:rsidR="00073F5D" w:rsidRPr="00921085" w:rsidRDefault="00EA0665">
      <w:pPr>
        <w:pStyle w:val="a6"/>
        <w:tabs>
          <w:tab w:val="left" w:pos="-7195"/>
          <w:tab w:val="left" w:pos="1134"/>
        </w:tabs>
        <w:ind w:left="-19" w:firstLine="141"/>
        <w:rPr>
          <w:rFonts w:ascii="Times New Roman" w:hAnsi="Times New Roman" w:cs="Times New Roman"/>
          <w:lang w:eastAsia="en-US" w:bidi="en-US"/>
        </w:rPr>
      </w:pPr>
      <w:r w:rsidRPr="00921085">
        <w:rPr>
          <w:rFonts w:ascii="Times New Roman" w:hAnsi="Times New Roman" w:cs="Times New Roman"/>
          <w:lang w:eastAsia="en-US" w:bidi="en-US"/>
        </w:rPr>
        <w:t xml:space="preserve">Общий объем финансирования Программы за счет бюджета </w:t>
      </w:r>
      <w:r w:rsidR="00D60736" w:rsidRPr="00921085">
        <w:rPr>
          <w:rFonts w:ascii="Times New Roman" w:hAnsi="Times New Roman" w:cs="Times New Roman"/>
          <w:b/>
          <w:i/>
          <w:iCs/>
          <w:u w:val="single"/>
        </w:rPr>
        <w:t>муниципального района «</w:t>
      </w:r>
      <w:r w:rsidR="00061D4A">
        <w:rPr>
          <w:rFonts w:ascii="Times New Roman" w:hAnsi="Times New Roman" w:cs="Times New Roman"/>
          <w:b/>
          <w:i/>
          <w:iCs/>
          <w:u w:val="single"/>
        </w:rPr>
        <w:t>Бабаюртовский</w:t>
      </w:r>
      <w:r w:rsidR="00D60736" w:rsidRPr="00921085">
        <w:rPr>
          <w:rFonts w:ascii="Times New Roman" w:hAnsi="Times New Roman" w:cs="Times New Roman"/>
          <w:b/>
          <w:i/>
          <w:iCs/>
          <w:u w:val="single"/>
        </w:rPr>
        <w:t xml:space="preserve"> район»</w:t>
      </w:r>
      <w:r w:rsidR="00F60575" w:rsidRPr="00921085">
        <w:rPr>
          <w:rFonts w:ascii="Times New Roman" w:hAnsi="Times New Roman" w:cs="Times New Roman"/>
          <w:b/>
          <w:i/>
          <w:iCs/>
          <w:u w:val="single"/>
        </w:rPr>
        <w:t xml:space="preserve"> </w:t>
      </w:r>
      <w:r w:rsidRPr="00921085">
        <w:rPr>
          <w:rFonts w:ascii="Times New Roman" w:hAnsi="Times New Roman" w:cs="Times New Roman"/>
          <w:lang w:eastAsia="en-US" w:bidi="en-US"/>
        </w:rPr>
        <w:t>и внебюджетн</w:t>
      </w:r>
      <w:r w:rsidR="00321B0E">
        <w:rPr>
          <w:rFonts w:ascii="Times New Roman" w:hAnsi="Times New Roman" w:cs="Times New Roman"/>
          <w:lang w:eastAsia="en-US" w:bidi="en-US"/>
        </w:rPr>
        <w:t xml:space="preserve">ых средств составляет </w:t>
      </w:r>
      <w:r w:rsidR="00B120D2">
        <w:rPr>
          <w:rFonts w:ascii="Times New Roman" w:hAnsi="Times New Roman" w:cs="Times New Roman"/>
          <w:lang w:eastAsia="en-US" w:bidi="en-US"/>
        </w:rPr>
        <w:t>0,00</w:t>
      </w:r>
      <w:r w:rsidRPr="00921085">
        <w:rPr>
          <w:rFonts w:ascii="Times New Roman" w:hAnsi="Times New Roman" w:cs="Times New Roman"/>
          <w:lang w:eastAsia="en-US" w:bidi="en-US"/>
        </w:rPr>
        <w:t xml:space="preserve"> тысяч рублей, в том числе по годам:</w:t>
      </w:r>
    </w:p>
    <w:p w14:paraId="03FFAEFC" w14:textId="77777777" w:rsidR="00073F5D" w:rsidRPr="00921085" w:rsidRDefault="00B120D2">
      <w:pPr>
        <w:pStyle w:val="a6"/>
        <w:tabs>
          <w:tab w:val="left" w:pos="-7195"/>
          <w:tab w:val="left" w:pos="1134"/>
        </w:tabs>
        <w:ind w:left="-19" w:firstLine="141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 xml:space="preserve">00 </w:t>
      </w:r>
      <w:r w:rsidR="00EA0665" w:rsidRPr="00921085">
        <w:rPr>
          <w:rFonts w:ascii="Times New Roman" w:hAnsi="Times New Roman" w:cs="Times New Roman"/>
          <w:lang w:eastAsia="en-US" w:bidi="en-US"/>
        </w:rPr>
        <w:t>тысяч рублей – 2026 год;</w:t>
      </w:r>
    </w:p>
    <w:p w14:paraId="02E89D38" w14:textId="77777777" w:rsidR="00073F5D" w:rsidRPr="00921085" w:rsidRDefault="00B120D2">
      <w:pPr>
        <w:pStyle w:val="a6"/>
        <w:tabs>
          <w:tab w:val="left" w:pos="-7195"/>
          <w:tab w:val="left" w:pos="1134"/>
        </w:tabs>
        <w:ind w:left="-19" w:firstLine="141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 xml:space="preserve">00 </w:t>
      </w:r>
      <w:r w:rsidR="00EA0665" w:rsidRPr="00921085">
        <w:rPr>
          <w:rFonts w:ascii="Times New Roman" w:hAnsi="Times New Roman" w:cs="Times New Roman"/>
          <w:lang w:eastAsia="en-US" w:bidi="en-US"/>
        </w:rPr>
        <w:t>тысяч рублей – 2027 год;</w:t>
      </w:r>
    </w:p>
    <w:p w14:paraId="30E40C24" w14:textId="77777777" w:rsidR="00073F5D" w:rsidRPr="00921085" w:rsidRDefault="00B120D2">
      <w:pPr>
        <w:pStyle w:val="a6"/>
        <w:tabs>
          <w:tab w:val="left" w:pos="-7195"/>
          <w:tab w:val="left" w:pos="1134"/>
        </w:tabs>
        <w:ind w:left="-19" w:firstLine="141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 xml:space="preserve">00 </w:t>
      </w:r>
      <w:r w:rsidR="00EA0665" w:rsidRPr="00921085">
        <w:rPr>
          <w:rFonts w:ascii="Times New Roman" w:hAnsi="Times New Roman" w:cs="Times New Roman"/>
          <w:lang w:eastAsia="en-US" w:bidi="en-US"/>
        </w:rPr>
        <w:t>тысяч рублей – 2028 год;</w:t>
      </w:r>
    </w:p>
    <w:p w14:paraId="37B28DA8" w14:textId="77777777" w:rsidR="00073F5D" w:rsidRPr="00921085" w:rsidRDefault="00B120D2">
      <w:pPr>
        <w:pStyle w:val="a6"/>
        <w:tabs>
          <w:tab w:val="left" w:pos="-7195"/>
          <w:tab w:val="left" w:pos="1134"/>
        </w:tabs>
        <w:ind w:left="-19" w:firstLine="141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 xml:space="preserve">00 </w:t>
      </w:r>
      <w:r w:rsidR="00EA0665" w:rsidRPr="00921085">
        <w:rPr>
          <w:rFonts w:ascii="Times New Roman" w:hAnsi="Times New Roman" w:cs="Times New Roman"/>
          <w:lang w:eastAsia="en-US" w:bidi="en-US"/>
        </w:rPr>
        <w:t>тысяч рублей – 2029 год;</w:t>
      </w:r>
    </w:p>
    <w:p w14:paraId="57F148EF" w14:textId="77777777" w:rsidR="00073F5D" w:rsidRPr="00921085" w:rsidRDefault="00B120D2">
      <w:pPr>
        <w:pStyle w:val="a6"/>
        <w:tabs>
          <w:tab w:val="left" w:pos="-7195"/>
          <w:tab w:val="left" w:pos="1134"/>
        </w:tabs>
        <w:ind w:left="-19" w:firstLine="141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 xml:space="preserve">00 </w:t>
      </w:r>
      <w:r w:rsidR="00EA0665" w:rsidRPr="00921085">
        <w:rPr>
          <w:rFonts w:ascii="Times New Roman" w:hAnsi="Times New Roman" w:cs="Times New Roman"/>
          <w:lang w:eastAsia="en-US" w:bidi="en-US"/>
        </w:rPr>
        <w:t>тысяч рублей – 2030 год.</w:t>
      </w:r>
    </w:p>
    <w:p w14:paraId="5E87F009" w14:textId="77777777" w:rsidR="00073F5D" w:rsidRPr="00921085" w:rsidRDefault="00EA0665">
      <w:pPr>
        <w:pStyle w:val="a6"/>
        <w:tabs>
          <w:tab w:val="left" w:pos="-7195"/>
          <w:tab w:val="left" w:pos="1134"/>
        </w:tabs>
        <w:ind w:left="-19" w:firstLine="141"/>
        <w:rPr>
          <w:rFonts w:ascii="Times New Roman" w:hAnsi="Times New Roman" w:cs="Times New Roman"/>
          <w:lang w:eastAsia="en-US" w:bidi="en-US"/>
        </w:rPr>
      </w:pPr>
      <w:r w:rsidRPr="00921085">
        <w:rPr>
          <w:rFonts w:ascii="Times New Roman" w:hAnsi="Times New Roman" w:cs="Times New Roman"/>
          <w:lang w:eastAsia="en-US" w:bidi="en-US"/>
        </w:rPr>
        <w:t xml:space="preserve">Из бюджета </w:t>
      </w:r>
      <w:r w:rsidR="00D60736" w:rsidRPr="00921085">
        <w:rPr>
          <w:rFonts w:ascii="Times New Roman" w:hAnsi="Times New Roman" w:cs="Times New Roman"/>
          <w:b/>
          <w:i/>
          <w:iCs/>
          <w:u w:val="single"/>
        </w:rPr>
        <w:t>муниципального района «</w:t>
      </w:r>
      <w:r w:rsidR="00061D4A">
        <w:rPr>
          <w:rFonts w:ascii="Times New Roman" w:hAnsi="Times New Roman" w:cs="Times New Roman"/>
          <w:b/>
          <w:i/>
          <w:iCs/>
          <w:u w:val="single"/>
        </w:rPr>
        <w:t>Бабаюртовский</w:t>
      </w:r>
      <w:r w:rsidR="00D60736" w:rsidRPr="00921085">
        <w:rPr>
          <w:rFonts w:ascii="Times New Roman" w:hAnsi="Times New Roman" w:cs="Times New Roman"/>
          <w:b/>
          <w:i/>
          <w:iCs/>
          <w:u w:val="single"/>
        </w:rPr>
        <w:t xml:space="preserve"> район»</w:t>
      </w:r>
      <w:r w:rsidR="00F60575" w:rsidRPr="00921085">
        <w:rPr>
          <w:rFonts w:ascii="Times New Roman" w:hAnsi="Times New Roman" w:cs="Times New Roman"/>
          <w:b/>
          <w:i/>
          <w:iCs/>
          <w:u w:val="single"/>
        </w:rPr>
        <w:t xml:space="preserve"> </w:t>
      </w:r>
      <w:r w:rsidRPr="00921085">
        <w:rPr>
          <w:rFonts w:ascii="Times New Roman" w:hAnsi="Times New Roman" w:cs="Times New Roman"/>
          <w:lang w:eastAsia="en-US" w:bidi="en-US"/>
        </w:rPr>
        <w:t xml:space="preserve">составит </w:t>
      </w:r>
      <w:r w:rsidR="00321B0E">
        <w:rPr>
          <w:rFonts w:ascii="Times New Roman" w:hAnsi="Times New Roman" w:cs="Times New Roman"/>
          <w:lang w:eastAsia="en-US" w:bidi="en-US"/>
        </w:rPr>
        <w:t>500 0</w:t>
      </w:r>
      <w:r w:rsidR="00B120D2">
        <w:rPr>
          <w:rFonts w:ascii="Times New Roman" w:hAnsi="Times New Roman" w:cs="Times New Roman"/>
          <w:lang w:eastAsia="en-US" w:bidi="en-US"/>
        </w:rPr>
        <w:t>00,00</w:t>
      </w:r>
      <w:r w:rsidRPr="00921085">
        <w:rPr>
          <w:rFonts w:ascii="Times New Roman" w:hAnsi="Times New Roman" w:cs="Times New Roman"/>
          <w:lang w:eastAsia="en-US" w:bidi="en-US"/>
        </w:rPr>
        <w:t xml:space="preserve"> тысяч рублей, в том числе по годам:</w:t>
      </w:r>
    </w:p>
    <w:p w14:paraId="201062BC" w14:textId="77777777" w:rsidR="00073F5D" w:rsidRPr="00921085" w:rsidRDefault="00321B0E">
      <w:pPr>
        <w:pStyle w:val="a6"/>
        <w:tabs>
          <w:tab w:val="left" w:pos="-7195"/>
          <w:tab w:val="left" w:pos="1134"/>
        </w:tabs>
        <w:ind w:left="-19" w:firstLine="141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 xml:space="preserve">500 </w:t>
      </w:r>
      <w:r w:rsidR="00EA0665" w:rsidRPr="00921085">
        <w:rPr>
          <w:rFonts w:ascii="Times New Roman" w:hAnsi="Times New Roman" w:cs="Times New Roman"/>
          <w:lang w:eastAsia="en-US" w:bidi="en-US"/>
        </w:rPr>
        <w:t xml:space="preserve"> тысяч рублей – 2026 год;</w:t>
      </w:r>
    </w:p>
    <w:p w14:paraId="2FA89B7E" w14:textId="77777777" w:rsidR="00073F5D" w:rsidRPr="00921085" w:rsidRDefault="009351CD">
      <w:pPr>
        <w:pStyle w:val="a6"/>
        <w:tabs>
          <w:tab w:val="left" w:pos="-7195"/>
          <w:tab w:val="left" w:pos="1134"/>
        </w:tabs>
        <w:ind w:left="-19" w:firstLine="141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>5</w:t>
      </w:r>
      <w:r w:rsidR="00B120D2">
        <w:rPr>
          <w:rFonts w:ascii="Times New Roman" w:hAnsi="Times New Roman" w:cs="Times New Roman"/>
          <w:lang w:eastAsia="en-US" w:bidi="en-US"/>
        </w:rPr>
        <w:t xml:space="preserve">00 </w:t>
      </w:r>
      <w:r w:rsidR="00EA0665" w:rsidRPr="00921085">
        <w:rPr>
          <w:rFonts w:ascii="Times New Roman" w:hAnsi="Times New Roman" w:cs="Times New Roman"/>
          <w:lang w:eastAsia="en-US" w:bidi="en-US"/>
        </w:rPr>
        <w:t>тысяч рублей – 2027 год;</w:t>
      </w:r>
    </w:p>
    <w:p w14:paraId="7261F867" w14:textId="77777777" w:rsidR="00073F5D" w:rsidRPr="00921085" w:rsidRDefault="009351CD">
      <w:pPr>
        <w:pStyle w:val="a6"/>
        <w:tabs>
          <w:tab w:val="left" w:pos="-7195"/>
          <w:tab w:val="left" w:pos="1134"/>
        </w:tabs>
        <w:ind w:left="-19" w:firstLine="141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>5</w:t>
      </w:r>
      <w:r w:rsidR="00B120D2">
        <w:rPr>
          <w:rFonts w:ascii="Times New Roman" w:hAnsi="Times New Roman" w:cs="Times New Roman"/>
          <w:lang w:eastAsia="en-US" w:bidi="en-US"/>
        </w:rPr>
        <w:t xml:space="preserve">00 </w:t>
      </w:r>
      <w:r w:rsidR="00EA0665" w:rsidRPr="00921085">
        <w:rPr>
          <w:rFonts w:ascii="Times New Roman" w:hAnsi="Times New Roman" w:cs="Times New Roman"/>
          <w:lang w:eastAsia="en-US" w:bidi="en-US"/>
        </w:rPr>
        <w:t>тысяч рублей – 2028 год;</w:t>
      </w:r>
    </w:p>
    <w:p w14:paraId="33837A22" w14:textId="77777777" w:rsidR="00073F5D" w:rsidRPr="00921085" w:rsidRDefault="009351CD">
      <w:pPr>
        <w:pStyle w:val="a6"/>
        <w:tabs>
          <w:tab w:val="left" w:pos="-7195"/>
          <w:tab w:val="left" w:pos="1134"/>
        </w:tabs>
        <w:ind w:left="-19" w:firstLine="141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>5</w:t>
      </w:r>
      <w:r w:rsidR="00B120D2">
        <w:rPr>
          <w:rFonts w:ascii="Times New Roman" w:hAnsi="Times New Roman" w:cs="Times New Roman"/>
          <w:lang w:eastAsia="en-US" w:bidi="en-US"/>
        </w:rPr>
        <w:t xml:space="preserve">00 </w:t>
      </w:r>
      <w:r w:rsidR="00EA0665" w:rsidRPr="00921085">
        <w:rPr>
          <w:rFonts w:ascii="Times New Roman" w:hAnsi="Times New Roman" w:cs="Times New Roman"/>
          <w:lang w:eastAsia="en-US" w:bidi="en-US"/>
        </w:rPr>
        <w:t>тысяч рублей – 2029 год;</w:t>
      </w:r>
    </w:p>
    <w:p w14:paraId="55F147C9" w14:textId="77777777" w:rsidR="00073F5D" w:rsidRPr="00921085" w:rsidRDefault="009351CD">
      <w:pPr>
        <w:pStyle w:val="a6"/>
        <w:tabs>
          <w:tab w:val="left" w:pos="-7195"/>
          <w:tab w:val="left" w:pos="1134"/>
        </w:tabs>
        <w:ind w:left="-19" w:firstLine="141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>5</w:t>
      </w:r>
      <w:r w:rsidR="00B120D2">
        <w:rPr>
          <w:rFonts w:ascii="Times New Roman" w:hAnsi="Times New Roman" w:cs="Times New Roman"/>
          <w:lang w:eastAsia="en-US" w:bidi="en-US"/>
        </w:rPr>
        <w:t xml:space="preserve">00 </w:t>
      </w:r>
      <w:r w:rsidR="00EA0665" w:rsidRPr="00921085">
        <w:rPr>
          <w:rFonts w:ascii="Times New Roman" w:hAnsi="Times New Roman" w:cs="Times New Roman"/>
          <w:lang w:eastAsia="en-US" w:bidi="en-US"/>
        </w:rPr>
        <w:t>тысяч рублей – 2030 год.</w:t>
      </w:r>
    </w:p>
    <w:p w14:paraId="245BD744" w14:textId="77777777" w:rsidR="00073F5D" w:rsidRPr="00921085" w:rsidRDefault="00EA066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4"/>
          <w:szCs w:val="24"/>
        </w:rPr>
      </w:pPr>
      <w:r w:rsidRPr="00921085">
        <w:rPr>
          <w:sz w:val="24"/>
          <w:szCs w:val="24"/>
        </w:rPr>
        <w:t>Целесообразно выделять следующие основные виды ресурсов, необходимых для реализации Программы: финансовые, материально-технические, информационные и трудовые.</w:t>
      </w:r>
    </w:p>
    <w:p w14:paraId="725E1F18" w14:textId="77777777" w:rsidR="00073F5D" w:rsidRPr="00921085" w:rsidRDefault="00EA0665">
      <w:pPr>
        <w:widowControl w:val="0"/>
        <w:shd w:val="clear" w:color="auto" w:fill="FFFFFF"/>
        <w:ind w:firstLine="720"/>
        <w:jc w:val="both"/>
        <w:rPr>
          <w:sz w:val="24"/>
          <w:szCs w:val="24"/>
        </w:rPr>
      </w:pPr>
      <w:r w:rsidRPr="00921085">
        <w:rPr>
          <w:sz w:val="24"/>
          <w:szCs w:val="24"/>
        </w:rPr>
        <w:t>Ресурсное обеспечение муниципальной программы соответствует форме 3 (прилагается).</w:t>
      </w:r>
    </w:p>
    <w:p w14:paraId="1FDBE24B" w14:textId="77777777" w:rsidR="00073F5D" w:rsidRPr="00B120D2" w:rsidRDefault="00EA0665" w:rsidP="00B120D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921085">
        <w:rPr>
          <w:sz w:val="24"/>
          <w:szCs w:val="24"/>
        </w:rPr>
        <w:t xml:space="preserve">Объем налоговых расходов </w:t>
      </w:r>
      <w:r w:rsidR="00D60736" w:rsidRPr="00921085">
        <w:rPr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b/>
          <w:i/>
          <w:iCs/>
          <w:sz w:val="24"/>
          <w:szCs w:val="24"/>
          <w:u w:val="single"/>
        </w:rPr>
        <w:t>Бабаюртовский</w:t>
      </w:r>
      <w:r w:rsidR="00D60736" w:rsidRPr="00921085">
        <w:rPr>
          <w:b/>
          <w:i/>
          <w:iCs/>
          <w:sz w:val="24"/>
          <w:szCs w:val="24"/>
          <w:u w:val="single"/>
        </w:rPr>
        <w:t xml:space="preserve"> район»</w:t>
      </w:r>
      <w:r w:rsidRPr="00921085">
        <w:rPr>
          <w:sz w:val="24"/>
          <w:szCs w:val="24"/>
        </w:rPr>
        <w:t xml:space="preserve"> в рамках реализации муниципальной программы в 2026 - 2030 годах – 0,00 ты</w:t>
      </w:r>
      <w:r w:rsidR="00B120D2">
        <w:rPr>
          <w:sz w:val="24"/>
          <w:szCs w:val="24"/>
        </w:rPr>
        <w:t>сяч рублей.</w:t>
      </w:r>
    </w:p>
    <w:p w14:paraId="5185136A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Раздел 6. «Механизмы реализации муниципальной программы»</w:t>
      </w:r>
    </w:p>
    <w:p w14:paraId="79469DE0" w14:textId="77777777" w:rsidR="00073F5D" w:rsidRPr="00B120D2" w:rsidRDefault="00EA0665">
      <w:pPr>
        <w:widowControl w:val="0"/>
        <w:ind w:firstLine="709"/>
        <w:jc w:val="both"/>
        <w:rPr>
          <w:sz w:val="24"/>
          <w:szCs w:val="24"/>
        </w:rPr>
      </w:pPr>
      <w:r w:rsidRPr="00B120D2">
        <w:rPr>
          <w:sz w:val="24"/>
          <w:szCs w:val="24"/>
        </w:rPr>
        <w:t>Ресурсное обеспечение муниципальной программы в части выполнения мероприятий по приобретению товаров, работ, услуг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5238872" w14:textId="77777777" w:rsidR="00073F5D" w:rsidRPr="00B120D2" w:rsidRDefault="00EA0665">
      <w:pPr>
        <w:ind w:right="-1" w:firstLine="709"/>
        <w:rPr>
          <w:sz w:val="24"/>
          <w:szCs w:val="24"/>
        </w:rPr>
      </w:pPr>
      <w:r w:rsidRPr="00B120D2">
        <w:rPr>
          <w:sz w:val="24"/>
          <w:szCs w:val="24"/>
        </w:rPr>
        <w:t>Исполнители и соисполнители обеспечивают:</w:t>
      </w:r>
    </w:p>
    <w:p w14:paraId="5F3650CF" w14:textId="77777777" w:rsidR="00073F5D" w:rsidRPr="00B120D2" w:rsidRDefault="00EA0665">
      <w:pPr>
        <w:numPr>
          <w:ilvl w:val="0"/>
          <w:numId w:val="24"/>
        </w:numPr>
        <w:tabs>
          <w:tab w:val="left" w:pos="993"/>
        </w:tabs>
        <w:ind w:left="0" w:right="-1" w:firstLine="709"/>
        <w:jc w:val="both"/>
        <w:rPr>
          <w:sz w:val="24"/>
          <w:szCs w:val="24"/>
        </w:rPr>
      </w:pPr>
      <w:r w:rsidRPr="00B120D2">
        <w:rPr>
          <w:sz w:val="24"/>
          <w:szCs w:val="24"/>
        </w:rPr>
        <w:t>своевременную и качественную подготовку и реализацию муниципальной программы,  эффективное использование средств, выделяемых на её реализацию;</w:t>
      </w:r>
    </w:p>
    <w:p w14:paraId="41C6F568" w14:textId="77777777" w:rsidR="00073F5D" w:rsidRPr="00B120D2" w:rsidRDefault="00EA0665">
      <w:pPr>
        <w:numPr>
          <w:ilvl w:val="0"/>
          <w:numId w:val="24"/>
        </w:numPr>
        <w:tabs>
          <w:tab w:val="left" w:pos="993"/>
        </w:tabs>
        <w:ind w:left="0" w:right="-1" w:firstLine="709"/>
        <w:jc w:val="both"/>
        <w:rPr>
          <w:sz w:val="24"/>
          <w:szCs w:val="24"/>
        </w:rPr>
      </w:pPr>
      <w:r w:rsidRPr="00B120D2">
        <w:rPr>
          <w:sz w:val="24"/>
          <w:szCs w:val="24"/>
        </w:rPr>
        <w:t>подготовку предложений  по формированию перечня мероприятий;</w:t>
      </w:r>
    </w:p>
    <w:p w14:paraId="08C17951" w14:textId="77777777" w:rsidR="00073F5D" w:rsidRPr="00B120D2" w:rsidRDefault="00EA0665">
      <w:pPr>
        <w:numPr>
          <w:ilvl w:val="0"/>
          <w:numId w:val="24"/>
        </w:numPr>
        <w:tabs>
          <w:tab w:val="left" w:pos="993"/>
        </w:tabs>
        <w:ind w:left="0" w:right="-1" w:firstLine="709"/>
        <w:jc w:val="both"/>
        <w:rPr>
          <w:sz w:val="24"/>
          <w:szCs w:val="24"/>
        </w:rPr>
      </w:pPr>
      <w:r w:rsidRPr="00B120D2">
        <w:rPr>
          <w:sz w:val="24"/>
          <w:szCs w:val="24"/>
        </w:rPr>
        <w:t>проведение мониторинга результатов реализации муниципальной программы;</w:t>
      </w:r>
    </w:p>
    <w:p w14:paraId="0157C670" w14:textId="77777777" w:rsidR="00073F5D" w:rsidRPr="00B120D2" w:rsidRDefault="00EA0665">
      <w:pPr>
        <w:numPr>
          <w:ilvl w:val="0"/>
          <w:numId w:val="24"/>
        </w:numPr>
        <w:tabs>
          <w:tab w:val="left" w:pos="993"/>
        </w:tabs>
        <w:ind w:left="0" w:right="-1" w:firstLine="709"/>
        <w:jc w:val="both"/>
        <w:rPr>
          <w:sz w:val="24"/>
          <w:szCs w:val="24"/>
        </w:rPr>
      </w:pPr>
      <w:r w:rsidRPr="00B120D2">
        <w:rPr>
          <w:sz w:val="24"/>
          <w:szCs w:val="24"/>
        </w:rPr>
        <w:t>осуществление отбора на конкурсной основе исполнителей работ и услуг, а также поставщиков продукции по каждому мероприятию;</w:t>
      </w:r>
    </w:p>
    <w:p w14:paraId="1F645808" w14:textId="77777777" w:rsidR="00073F5D" w:rsidRPr="00B120D2" w:rsidRDefault="00EA0665">
      <w:pPr>
        <w:numPr>
          <w:ilvl w:val="0"/>
          <w:numId w:val="24"/>
        </w:numPr>
        <w:tabs>
          <w:tab w:val="left" w:pos="993"/>
        </w:tabs>
        <w:ind w:left="0" w:right="-1" w:firstLine="709"/>
        <w:jc w:val="both"/>
        <w:rPr>
          <w:sz w:val="24"/>
          <w:szCs w:val="24"/>
        </w:rPr>
      </w:pPr>
      <w:r w:rsidRPr="00B120D2">
        <w:rPr>
          <w:sz w:val="24"/>
          <w:szCs w:val="24"/>
        </w:rPr>
        <w:t>подготовку предложений по совершенствованию механизмов реализации Программы.</w:t>
      </w:r>
    </w:p>
    <w:p w14:paraId="6791FE3A" w14:textId="77777777" w:rsidR="00073F5D" w:rsidRPr="00B120D2" w:rsidRDefault="00EA0665">
      <w:pPr>
        <w:widowControl w:val="0"/>
        <w:numPr>
          <w:ilvl w:val="0"/>
          <w:numId w:val="24"/>
        </w:numPr>
        <w:tabs>
          <w:tab w:val="left" w:pos="993"/>
        </w:tabs>
        <w:ind w:left="0" w:right="-1" w:firstLine="709"/>
        <w:jc w:val="both"/>
        <w:rPr>
          <w:sz w:val="24"/>
          <w:szCs w:val="24"/>
        </w:rPr>
      </w:pPr>
      <w:r w:rsidRPr="00B120D2">
        <w:rPr>
          <w:sz w:val="24"/>
          <w:szCs w:val="24"/>
        </w:rPr>
        <w:t>подписание Соглашения (контракта) о намерениях, предусматривающих финансирование за счет средств других бюджетов и внебюджетных источников.</w:t>
      </w:r>
    </w:p>
    <w:p w14:paraId="66D2DBCF" w14:textId="77777777" w:rsidR="00073F5D" w:rsidRPr="00B120D2" w:rsidRDefault="00EA0665">
      <w:pPr>
        <w:ind w:firstLine="709"/>
        <w:jc w:val="both"/>
        <w:rPr>
          <w:sz w:val="24"/>
          <w:szCs w:val="24"/>
        </w:rPr>
      </w:pPr>
      <w:r w:rsidRPr="00B120D2">
        <w:rPr>
          <w:sz w:val="24"/>
          <w:szCs w:val="24"/>
        </w:rPr>
        <w:t>Ответственный исполнитель муниципальной программы отслеживает эффективное использование выделяемых на её выполнение финансовых средств; определяет формы и методы управления реализацией муниципальной программы.</w:t>
      </w:r>
    </w:p>
    <w:p w14:paraId="42478989" w14:textId="77777777" w:rsidR="00073F5D" w:rsidRPr="00B94A2D" w:rsidRDefault="00EA066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lastRenderedPageBreak/>
        <w:t>Факторы риска реализации муниципальной программы:</w:t>
      </w:r>
    </w:p>
    <w:p w14:paraId="4D7437D7" w14:textId="77777777" w:rsidR="00073F5D" w:rsidRPr="00B94A2D" w:rsidRDefault="00EA0665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отсутствие финансирования;</w:t>
      </w:r>
    </w:p>
    <w:p w14:paraId="7E8F2298" w14:textId="77777777" w:rsidR="00073F5D" w:rsidRPr="00B94A2D" w:rsidRDefault="00EA0665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- нарушение создания обществом условий для физического развития молодого поколения, для охраны его здоровья и безопасности его жизни;</w:t>
      </w:r>
    </w:p>
    <w:p w14:paraId="542F2C36" w14:textId="77777777" w:rsidR="00073F5D" w:rsidRPr="00B94A2D" w:rsidRDefault="00EA0665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- низкий социальный статус семей, неопределенность возможностей для выбора жизненного пути и неравность стартовых позиций;</w:t>
      </w:r>
    </w:p>
    <w:p w14:paraId="30BFEB5C" w14:textId="77777777" w:rsidR="00073F5D" w:rsidRPr="00B94A2D" w:rsidRDefault="00EA0665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- неопределенность возможностей самореализации молодежи;</w:t>
      </w:r>
    </w:p>
    <w:p w14:paraId="4DB4F6CC" w14:textId="77777777" w:rsidR="00073F5D" w:rsidRPr="00B94A2D" w:rsidRDefault="00EA0665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- ценностно-нормативная неопределенность традиционных общественных ценностей;</w:t>
      </w:r>
    </w:p>
    <w:p w14:paraId="326CC9CD" w14:textId="77777777" w:rsidR="00073F5D" w:rsidRPr="00B94A2D" w:rsidRDefault="00EA0665" w:rsidP="00B120D2">
      <w:pPr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 xml:space="preserve">- разрушение традиционных идентификаций и возникновение новых деструктивных направленностей. </w:t>
      </w:r>
    </w:p>
    <w:p w14:paraId="12868136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Раздел 7. «Перечень имущества, создаваемого (приобретаемого)</w:t>
      </w:r>
    </w:p>
    <w:p w14:paraId="4D17AFE3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в ходе реализации муниципальной программы (подпрограммы).</w:t>
      </w:r>
    </w:p>
    <w:p w14:paraId="20C364F1" w14:textId="77777777" w:rsidR="00073F5D" w:rsidRPr="00B94A2D" w:rsidRDefault="00EA0665">
      <w:pPr>
        <w:widowControl w:val="0"/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Сведения о правах на имущество, создаваемого (приобретаемого)</w:t>
      </w:r>
    </w:p>
    <w:p w14:paraId="0304445A" w14:textId="77777777" w:rsidR="00073F5D" w:rsidRPr="00B94A2D" w:rsidRDefault="00EA0665">
      <w:pPr>
        <w:widowControl w:val="0"/>
        <w:tabs>
          <w:tab w:val="left" w:pos="993"/>
        </w:tabs>
        <w:jc w:val="center"/>
        <w:rPr>
          <w:b/>
          <w:sz w:val="24"/>
          <w:szCs w:val="24"/>
        </w:rPr>
      </w:pPr>
      <w:r w:rsidRPr="00B94A2D">
        <w:rPr>
          <w:b/>
          <w:sz w:val="24"/>
          <w:szCs w:val="24"/>
        </w:rPr>
        <w:t>в ходе реализации муниципальной программы (подпрограммы)</w:t>
      </w:r>
    </w:p>
    <w:p w14:paraId="55BED928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Для реализации программы необходимо выполнить ряд финансовых затрат:</w:t>
      </w:r>
    </w:p>
    <w:p w14:paraId="159DB0AC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1.</w:t>
      </w:r>
      <w:r w:rsidRPr="00B94A2D">
        <w:rPr>
          <w:sz w:val="24"/>
          <w:szCs w:val="24"/>
        </w:rPr>
        <w:tab/>
        <w:t xml:space="preserve">Приобретение расходных материалов для подготовки и реализации мероприятий, программ и проектов, составления отчетности, проведения фотоконкурсов и конкурсов видео рекламы (бумага писчая и для офисной техники, </w:t>
      </w:r>
      <w:proofErr w:type="spellStart"/>
      <w:r w:rsidRPr="00B94A2D">
        <w:rPr>
          <w:sz w:val="24"/>
          <w:szCs w:val="24"/>
        </w:rPr>
        <w:t>флеш</w:t>
      </w:r>
      <w:proofErr w:type="spellEnd"/>
      <w:r w:rsidRPr="00B94A2D">
        <w:rPr>
          <w:sz w:val="24"/>
          <w:szCs w:val="24"/>
        </w:rPr>
        <w:t>-накопители, съёмные жёсткие диски, ручки, карандаши, маркеры, ватманы, фотобумага, краска цветная для принтера, изготовление баннеров и т.д.).</w:t>
      </w:r>
    </w:p>
    <w:p w14:paraId="5D8F787F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2.</w:t>
      </w:r>
      <w:r w:rsidRPr="00B94A2D">
        <w:rPr>
          <w:sz w:val="24"/>
          <w:szCs w:val="24"/>
        </w:rPr>
        <w:tab/>
        <w:t>Расходы на изготовление печатной продукции (листовки, плакаты, буклеты).</w:t>
      </w:r>
    </w:p>
    <w:p w14:paraId="640E7AF3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3.</w:t>
      </w:r>
      <w:r w:rsidRPr="00B94A2D">
        <w:rPr>
          <w:sz w:val="24"/>
          <w:szCs w:val="24"/>
        </w:rPr>
        <w:tab/>
        <w:t xml:space="preserve">Расходы на приобретение сувенирной продукции с логотипами акций и мероприятий, а также продукции, содержащей символику </w:t>
      </w:r>
      <w:r w:rsidR="00D60736">
        <w:rPr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b/>
          <w:i/>
          <w:iCs/>
          <w:sz w:val="24"/>
          <w:szCs w:val="24"/>
          <w:u w:val="single"/>
        </w:rPr>
        <w:t>Бабаюртовский</w:t>
      </w:r>
      <w:r w:rsidR="00D60736">
        <w:rPr>
          <w:b/>
          <w:i/>
          <w:iCs/>
          <w:sz w:val="24"/>
          <w:szCs w:val="24"/>
          <w:u w:val="single"/>
        </w:rPr>
        <w:t xml:space="preserve"> район»</w:t>
      </w:r>
      <w:r w:rsidRPr="00B94A2D">
        <w:rPr>
          <w:sz w:val="24"/>
          <w:szCs w:val="24"/>
        </w:rPr>
        <w:t>.</w:t>
      </w:r>
    </w:p>
    <w:p w14:paraId="1A8F9BD0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4.</w:t>
      </w:r>
      <w:r w:rsidRPr="00B94A2D">
        <w:rPr>
          <w:sz w:val="24"/>
          <w:szCs w:val="24"/>
        </w:rPr>
        <w:tab/>
        <w:t xml:space="preserve">Транспортные расходы для организации перевозки участников-организаторов мероприятий по территории </w:t>
      </w:r>
      <w:r w:rsidR="00D60736">
        <w:rPr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b/>
          <w:i/>
          <w:iCs/>
          <w:sz w:val="24"/>
          <w:szCs w:val="24"/>
          <w:u w:val="single"/>
        </w:rPr>
        <w:t>Бабаюртовский</w:t>
      </w:r>
      <w:r w:rsidR="00D60736">
        <w:rPr>
          <w:b/>
          <w:i/>
          <w:iCs/>
          <w:sz w:val="24"/>
          <w:szCs w:val="24"/>
          <w:u w:val="single"/>
        </w:rPr>
        <w:t xml:space="preserve"> район»</w:t>
      </w:r>
      <w:r w:rsidRPr="00B94A2D">
        <w:rPr>
          <w:sz w:val="24"/>
          <w:szCs w:val="24"/>
        </w:rPr>
        <w:t xml:space="preserve"> и республики Дагестан.</w:t>
      </w:r>
    </w:p>
    <w:p w14:paraId="125944BF" w14:textId="77777777" w:rsidR="00073F5D" w:rsidRPr="00B94A2D" w:rsidRDefault="00EA0665">
      <w:pPr>
        <w:widowControl w:val="0"/>
        <w:tabs>
          <w:tab w:val="left" w:pos="993"/>
        </w:tabs>
        <w:ind w:firstLine="709"/>
        <w:jc w:val="both"/>
        <w:rPr>
          <w:sz w:val="24"/>
          <w:szCs w:val="24"/>
        </w:rPr>
      </w:pPr>
      <w:r w:rsidRPr="00B94A2D">
        <w:rPr>
          <w:sz w:val="24"/>
          <w:szCs w:val="24"/>
        </w:rPr>
        <w:t>5.</w:t>
      </w:r>
      <w:r w:rsidRPr="00B94A2D">
        <w:rPr>
          <w:sz w:val="24"/>
          <w:szCs w:val="24"/>
        </w:rPr>
        <w:tab/>
        <w:t>Расходы на содержание зданий</w:t>
      </w:r>
      <w:r w:rsidR="0089666B" w:rsidRPr="00B94A2D">
        <w:rPr>
          <w:sz w:val="24"/>
          <w:szCs w:val="24"/>
        </w:rPr>
        <w:t xml:space="preserve"> </w:t>
      </w:r>
      <w:r w:rsidRPr="00B94A2D">
        <w:rPr>
          <w:sz w:val="24"/>
          <w:szCs w:val="24"/>
        </w:rPr>
        <w:t xml:space="preserve">учреждения </w:t>
      </w:r>
      <w:r w:rsidR="00D60736">
        <w:rPr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b/>
          <w:i/>
          <w:iCs/>
          <w:sz w:val="24"/>
          <w:szCs w:val="24"/>
          <w:u w:val="single"/>
        </w:rPr>
        <w:t>Бабаюртовский</w:t>
      </w:r>
      <w:r w:rsidR="00D60736">
        <w:rPr>
          <w:b/>
          <w:i/>
          <w:iCs/>
          <w:sz w:val="24"/>
          <w:szCs w:val="24"/>
          <w:u w:val="single"/>
        </w:rPr>
        <w:t xml:space="preserve"> район»</w:t>
      </w:r>
      <w:r w:rsidRPr="00B94A2D">
        <w:rPr>
          <w:sz w:val="24"/>
          <w:szCs w:val="24"/>
        </w:rPr>
        <w:t xml:space="preserve"> Республики Дагестан.</w:t>
      </w:r>
    </w:p>
    <w:p w14:paraId="05AF001F" w14:textId="77777777" w:rsidR="00073F5D" w:rsidRDefault="00EA0665">
      <w:pPr>
        <w:widowControl w:val="0"/>
        <w:tabs>
          <w:tab w:val="left" w:pos="993"/>
        </w:tabs>
        <w:ind w:firstLine="709"/>
        <w:rPr>
          <w:b/>
          <w:bCs/>
          <w:sz w:val="16"/>
          <w:szCs w:val="16"/>
        </w:rPr>
      </w:pPr>
      <w:r w:rsidRPr="00B94A2D">
        <w:rPr>
          <w:sz w:val="24"/>
          <w:szCs w:val="24"/>
        </w:rPr>
        <w:t>Приобретаемое имущество (офисная техника) в ходе реализации муниципальной программы (подпрограммы) подлежит постановке на баланс в</w:t>
      </w:r>
      <w:r w:rsidR="00B120D2">
        <w:rPr>
          <w:sz w:val="24"/>
          <w:szCs w:val="24"/>
        </w:rPr>
        <w:t xml:space="preserve"> </w:t>
      </w:r>
      <w:r w:rsidRPr="00B94A2D">
        <w:rPr>
          <w:sz w:val="24"/>
          <w:szCs w:val="24"/>
        </w:rPr>
        <w:t>учреждение по работе с молодежью.</w:t>
      </w:r>
    </w:p>
    <w:p w14:paraId="25A46999" w14:textId="77777777" w:rsidR="00073F5D" w:rsidRDefault="00073F5D">
      <w:pPr>
        <w:widowControl w:val="0"/>
        <w:ind w:firstLine="709"/>
        <w:jc w:val="both"/>
        <w:sectPr w:rsidR="00073F5D" w:rsidSect="00A055A4">
          <w:headerReference w:type="default" r:id="rId9"/>
          <w:pgSz w:w="12242" w:h="15842" w:code="1"/>
          <w:pgMar w:top="567" w:right="760" w:bottom="426" w:left="1418" w:header="720" w:footer="720" w:gutter="0"/>
          <w:cols w:space="720"/>
          <w:docGrid w:linePitch="272"/>
        </w:sectPr>
      </w:pPr>
    </w:p>
    <w:p w14:paraId="2F73DF3C" w14:textId="77777777" w:rsidR="00073F5D" w:rsidRDefault="00EA0665">
      <w:pPr>
        <w:widowControl w:val="0"/>
        <w:ind w:left="8789"/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>ФОРМА 1</w:t>
      </w:r>
    </w:p>
    <w:p w14:paraId="0B47D3AC" w14:textId="77777777" w:rsidR="003B4846" w:rsidRPr="003B4846" w:rsidRDefault="003B4846" w:rsidP="003B4846">
      <w:pPr>
        <w:widowControl w:val="0"/>
        <w:autoSpaceDE w:val="0"/>
        <w:autoSpaceDN w:val="0"/>
        <w:adjustRightInd w:val="0"/>
        <w:ind w:left="8789"/>
        <w:jc w:val="both"/>
        <w:rPr>
          <w:sz w:val="24"/>
          <w:szCs w:val="28"/>
        </w:rPr>
      </w:pPr>
      <w:r w:rsidRPr="003B4846">
        <w:rPr>
          <w:sz w:val="24"/>
          <w:szCs w:val="28"/>
        </w:rPr>
        <w:t xml:space="preserve">к муниципальной программе «Реализация мероприятий молодежной политики на территории </w:t>
      </w:r>
      <w:r w:rsidR="00D60736">
        <w:rPr>
          <w:iCs/>
          <w:sz w:val="24"/>
          <w:szCs w:val="24"/>
        </w:rPr>
        <w:t>муниципального района «</w:t>
      </w:r>
      <w:r w:rsidR="00061D4A">
        <w:rPr>
          <w:iCs/>
          <w:sz w:val="24"/>
          <w:szCs w:val="24"/>
        </w:rPr>
        <w:t>Бабаюртовский</w:t>
      </w:r>
      <w:r w:rsidR="00D60736">
        <w:rPr>
          <w:iCs/>
          <w:sz w:val="24"/>
          <w:szCs w:val="24"/>
        </w:rPr>
        <w:t xml:space="preserve"> район»</w:t>
      </w:r>
      <w:r w:rsidRPr="003B4846">
        <w:rPr>
          <w:sz w:val="24"/>
          <w:szCs w:val="28"/>
        </w:rPr>
        <w:t xml:space="preserve">, утвержденной постановлением администрации </w:t>
      </w:r>
      <w:r w:rsidR="00D60736">
        <w:rPr>
          <w:iCs/>
          <w:sz w:val="24"/>
          <w:szCs w:val="24"/>
        </w:rPr>
        <w:t>муниципального района «</w:t>
      </w:r>
      <w:r w:rsidR="00061D4A">
        <w:rPr>
          <w:iCs/>
          <w:sz w:val="24"/>
          <w:szCs w:val="24"/>
        </w:rPr>
        <w:t>Бабаюртовский</w:t>
      </w:r>
      <w:r w:rsidR="00D60736">
        <w:rPr>
          <w:iCs/>
          <w:sz w:val="24"/>
          <w:szCs w:val="24"/>
        </w:rPr>
        <w:t xml:space="preserve"> район»</w:t>
      </w:r>
      <w:r w:rsidRPr="003B4846">
        <w:rPr>
          <w:sz w:val="24"/>
          <w:szCs w:val="28"/>
        </w:rPr>
        <w:t xml:space="preserve"> </w:t>
      </w:r>
    </w:p>
    <w:p w14:paraId="5D901CEA" w14:textId="16AF7309" w:rsidR="003B4846" w:rsidRPr="003B4846" w:rsidRDefault="003B4846" w:rsidP="003B4846">
      <w:pPr>
        <w:widowControl w:val="0"/>
        <w:autoSpaceDE w:val="0"/>
        <w:autoSpaceDN w:val="0"/>
        <w:adjustRightInd w:val="0"/>
        <w:ind w:left="8789"/>
        <w:jc w:val="both"/>
        <w:rPr>
          <w:bCs/>
          <w:sz w:val="24"/>
          <w:szCs w:val="28"/>
        </w:rPr>
      </w:pPr>
      <w:r w:rsidRPr="003B4846">
        <w:rPr>
          <w:sz w:val="24"/>
          <w:szCs w:val="28"/>
        </w:rPr>
        <w:t>от «___» ___________ 20</w:t>
      </w:r>
      <w:r w:rsidR="00EF0D35">
        <w:rPr>
          <w:sz w:val="24"/>
          <w:szCs w:val="28"/>
        </w:rPr>
        <w:t>26</w:t>
      </w:r>
      <w:r w:rsidR="008663E5">
        <w:rPr>
          <w:sz w:val="24"/>
          <w:szCs w:val="28"/>
        </w:rPr>
        <w:t xml:space="preserve"> </w:t>
      </w:r>
      <w:r w:rsidRPr="003B4846">
        <w:rPr>
          <w:sz w:val="24"/>
          <w:szCs w:val="28"/>
        </w:rPr>
        <w:t>г.   № ____</w:t>
      </w:r>
    </w:p>
    <w:p w14:paraId="7CB21605" w14:textId="77777777" w:rsidR="00073F5D" w:rsidRDefault="00073F5D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14"/>
          <w:szCs w:val="24"/>
        </w:rPr>
      </w:pPr>
    </w:p>
    <w:p w14:paraId="5703B5ED" w14:textId="77777777" w:rsidR="00073F5D" w:rsidRPr="0089666B" w:rsidRDefault="00EA0665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9666B">
        <w:rPr>
          <w:b/>
          <w:sz w:val="24"/>
          <w:szCs w:val="24"/>
        </w:rPr>
        <w:t>ПЕРЕЧЕНЬ</w:t>
      </w:r>
      <w:r w:rsidR="0089666B" w:rsidRPr="00B94A2D">
        <w:rPr>
          <w:b/>
          <w:sz w:val="24"/>
          <w:szCs w:val="24"/>
        </w:rPr>
        <w:t xml:space="preserve"> </w:t>
      </w:r>
      <w:r w:rsidRPr="0089666B">
        <w:rPr>
          <w:b/>
          <w:sz w:val="24"/>
          <w:szCs w:val="24"/>
        </w:rPr>
        <w:t>(проект)</w:t>
      </w:r>
    </w:p>
    <w:p w14:paraId="44672588" w14:textId="77777777" w:rsidR="00073F5D" w:rsidRPr="0089666B" w:rsidRDefault="00EA0665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89666B">
        <w:rPr>
          <w:b/>
          <w:sz w:val="24"/>
          <w:szCs w:val="24"/>
        </w:rPr>
        <w:t xml:space="preserve">целевых показателей достижения поставленных целей и задач к муниципальной программе </w:t>
      </w:r>
    </w:p>
    <w:p w14:paraId="4417A37B" w14:textId="77777777" w:rsidR="00073F5D" w:rsidRPr="0089666B" w:rsidRDefault="00D60736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муниципального района «</w:t>
      </w:r>
      <w:r w:rsidR="00061D4A">
        <w:rPr>
          <w:b/>
          <w:iCs/>
          <w:sz w:val="24"/>
          <w:szCs w:val="24"/>
        </w:rPr>
        <w:t>Бабаюртовский</w:t>
      </w:r>
      <w:r>
        <w:rPr>
          <w:b/>
          <w:iCs/>
          <w:sz w:val="24"/>
          <w:szCs w:val="24"/>
        </w:rPr>
        <w:t xml:space="preserve"> район»</w:t>
      </w:r>
      <w:r w:rsidR="0089666B" w:rsidRPr="0089666B">
        <w:rPr>
          <w:b/>
          <w:iCs/>
          <w:sz w:val="24"/>
          <w:szCs w:val="24"/>
        </w:rPr>
        <w:t xml:space="preserve"> </w:t>
      </w:r>
      <w:r w:rsidR="00EA0665" w:rsidRPr="0089666B">
        <w:rPr>
          <w:b/>
          <w:sz w:val="24"/>
          <w:szCs w:val="24"/>
        </w:rPr>
        <w:t>муниципальной программы</w:t>
      </w:r>
    </w:p>
    <w:p w14:paraId="59E76DB0" w14:textId="77777777" w:rsidR="00073F5D" w:rsidRPr="0089666B" w:rsidRDefault="00EA0665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4"/>
          <w:szCs w:val="24"/>
          <w:lang w:eastAsia="ar-SA" w:bidi="en-US"/>
        </w:rPr>
      </w:pPr>
      <w:r w:rsidRPr="0089666B">
        <w:rPr>
          <w:b/>
          <w:sz w:val="24"/>
          <w:szCs w:val="24"/>
        </w:rPr>
        <w:t xml:space="preserve">«Реализация мероприятий молодежной политики на территории </w:t>
      </w:r>
      <w:r w:rsidR="00D60736">
        <w:rPr>
          <w:b/>
          <w:iCs/>
          <w:sz w:val="24"/>
          <w:szCs w:val="24"/>
        </w:rPr>
        <w:t>муниципального района «</w:t>
      </w:r>
      <w:r w:rsidR="00061D4A">
        <w:rPr>
          <w:b/>
          <w:iCs/>
          <w:sz w:val="24"/>
          <w:szCs w:val="24"/>
        </w:rPr>
        <w:t>Бабаюртовский</w:t>
      </w:r>
      <w:r w:rsidR="00D60736">
        <w:rPr>
          <w:b/>
          <w:iCs/>
          <w:sz w:val="24"/>
          <w:szCs w:val="24"/>
        </w:rPr>
        <w:t xml:space="preserve"> район»</w:t>
      </w:r>
      <w:r w:rsidRPr="0089666B">
        <w:rPr>
          <w:b/>
          <w:sz w:val="24"/>
          <w:szCs w:val="24"/>
        </w:rPr>
        <w:t>»</w:t>
      </w:r>
    </w:p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6"/>
        <w:gridCol w:w="2246"/>
        <w:gridCol w:w="1729"/>
        <w:gridCol w:w="142"/>
        <w:gridCol w:w="702"/>
        <w:gridCol w:w="290"/>
        <w:gridCol w:w="709"/>
        <w:gridCol w:w="1134"/>
        <w:gridCol w:w="1276"/>
        <w:gridCol w:w="1559"/>
        <w:gridCol w:w="1276"/>
        <w:gridCol w:w="1559"/>
        <w:gridCol w:w="1701"/>
      </w:tblGrid>
      <w:tr w:rsidR="00073F5D" w14:paraId="357643B0" w14:textId="77777777">
        <w:tc>
          <w:tcPr>
            <w:tcW w:w="562" w:type="dxa"/>
            <w:gridSpan w:val="2"/>
            <w:vMerge w:val="restart"/>
          </w:tcPr>
          <w:p w14:paraId="1E67E822" w14:textId="77777777" w:rsidR="00073F5D" w:rsidRDefault="00EA0665">
            <w:pPr>
              <w:widowControl w:val="0"/>
              <w:jc w:val="center"/>
            </w:pPr>
            <w:r>
              <w:t>№</w:t>
            </w:r>
          </w:p>
          <w:p w14:paraId="1341291C" w14:textId="77777777" w:rsidR="00073F5D" w:rsidRDefault="00EA0665">
            <w:pPr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lang w:bidi="en-US"/>
              </w:rPr>
            </w:pPr>
            <w:r>
              <w:rPr>
                <w:rFonts w:eastAsia="Calibri"/>
                <w:lang w:val="en-US" w:eastAsia="ar-SA" w:bidi="en-US"/>
              </w:rPr>
              <w:t>п/п</w:t>
            </w:r>
          </w:p>
        </w:tc>
        <w:tc>
          <w:tcPr>
            <w:tcW w:w="2246" w:type="dxa"/>
            <w:vMerge w:val="restart"/>
          </w:tcPr>
          <w:p w14:paraId="45D2D8F5" w14:textId="77777777" w:rsidR="00073F5D" w:rsidRDefault="00EA0665">
            <w:pPr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eastAsia="Calibri"/>
                <w:lang w:eastAsia="ar-SA" w:bidi="en-US"/>
              </w:rPr>
            </w:pPr>
            <w:r>
              <w:rPr>
                <w:rFonts w:eastAsia="Calibri"/>
                <w:lang w:eastAsia="ar-SA" w:bidi="en-US"/>
              </w:rPr>
              <w:t>Цель (цели), задача (задачи) мероприятия</w:t>
            </w:r>
          </w:p>
        </w:tc>
        <w:tc>
          <w:tcPr>
            <w:tcW w:w="1729" w:type="dxa"/>
            <w:vMerge w:val="restart"/>
          </w:tcPr>
          <w:p w14:paraId="44DA1B46" w14:textId="77777777" w:rsidR="00073F5D" w:rsidRDefault="00EA0665">
            <w:pPr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eastAsia="Calibri"/>
                <w:lang w:val="en-US" w:eastAsia="ar-SA" w:bidi="en-US"/>
              </w:rPr>
            </w:pPr>
            <w:r>
              <w:rPr>
                <w:rFonts w:eastAsia="Calibri"/>
                <w:lang w:val="en-US" w:eastAsia="ar-SA" w:bidi="en-US"/>
              </w:rPr>
              <w:t xml:space="preserve">Наименование </w:t>
            </w:r>
            <w:proofErr w:type="spellStart"/>
            <w:r>
              <w:rPr>
                <w:rFonts w:eastAsia="Calibri"/>
                <w:lang w:val="en-US" w:eastAsia="ar-SA" w:bidi="en-US"/>
              </w:rPr>
              <w:t>целевого</w:t>
            </w:r>
            <w:proofErr w:type="spellEnd"/>
            <w:r>
              <w:rPr>
                <w:rFonts w:eastAsia="Calibri"/>
                <w:lang w:val="en-US" w:eastAsia="ar-SA" w:bidi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 w:bidi="en-US"/>
              </w:rPr>
              <w:t>показателя</w:t>
            </w:r>
            <w:proofErr w:type="spellEnd"/>
          </w:p>
        </w:tc>
        <w:tc>
          <w:tcPr>
            <w:tcW w:w="844" w:type="dxa"/>
            <w:gridSpan w:val="2"/>
            <w:vMerge w:val="restart"/>
          </w:tcPr>
          <w:p w14:paraId="7E553853" w14:textId="77777777" w:rsidR="00073F5D" w:rsidRDefault="00EA0665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Единица</w:t>
            </w:r>
          </w:p>
          <w:p w14:paraId="265EB793" w14:textId="77777777" w:rsidR="00073F5D" w:rsidRDefault="00EA0665">
            <w:pPr>
              <w:widowControl w:val="0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eastAsia="Calibri"/>
                <w:lang w:val="en-US" w:eastAsia="ar-SA" w:bidi="en-US"/>
              </w:rPr>
            </w:pPr>
            <w:proofErr w:type="spellStart"/>
            <w:r>
              <w:rPr>
                <w:rFonts w:eastAsia="Calibri"/>
                <w:lang w:val="en-US" w:eastAsia="ar-SA" w:bidi="en-US"/>
              </w:rPr>
              <w:t>измерения</w:t>
            </w:r>
            <w:proofErr w:type="spellEnd"/>
          </w:p>
        </w:tc>
        <w:tc>
          <w:tcPr>
            <w:tcW w:w="9504" w:type="dxa"/>
            <w:gridSpan w:val="8"/>
          </w:tcPr>
          <w:p w14:paraId="1AB539C7" w14:textId="77777777" w:rsidR="00073F5D" w:rsidRDefault="00EA0665">
            <w:pPr>
              <w:widowControl w:val="0"/>
              <w:jc w:val="center"/>
              <w:rPr>
                <w:rFonts w:eastAsia="Calibri"/>
                <w:lang w:val="en-US" w:eastAsia="ar-SA" w:bidi="en-US"/>
              </w:rPr>
            </w:pPr>
            <w:r>
              <w:rPr>
                <w:rFonts w:eastAsia="Calibri"/>
                <w:lang w:val="en-US" w:eastAsia="ar-SA" w:bidi="en-US"/>
              </w:rPr>
              <w:t xml:space="preserve">Значения </w:t>
            </w:r>
            <w:proofErr w:type="spellStart"/>
            <w:r>
              <w:rPr>
                <w:rFonts w:eastAsia="Calibri"/>
                <w:lang w:val="en-US" w:eastAsia="ar-SA" w:bidi="en-US"/>
              </w:rPr>
              <w:t>целевых</w:t>
            </w:r>
            <w:proofErr w:type="spellEnd"/>
            <w:r>
              <w:rPr>
                <w:rFonts w:eastAsia="Calibri"/>
                <w:lang w:val="en-US" w:eastAsia="ar-SA" w:bidi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 w:bidi="en-US"/>
              </w:rPr>
              <w:t>показателей</w:t>
            </w:r>
            <w:proofErr w:type="spellEnd"/>
          </w:p>
        </w:tc>
      </w:tr>
      <w:tr w:rsidR="00073F5D" w14:paraId="315925C4" w14:textId="77777777">
        <w:trPr>
          <w:cantSplit/>
          <w:trHeight w:val="3215"/>
        </w:trPr>
        <w:tc>
          <w:tcPr>
            <w:tcW w:w="562" w:type="dxa"/>
            <w:gridSpan w:val="2"/>
            <w:vMerge/>
          </w:tcPr>
          <w:p w14:paraId="150F79DA" w14:textId="77777777" w:rsidR="00073F5D" w:rsidRDefault="00073F5D">
            <w:pPr>
              <w:widowControl w:val="0"/>
              <w:jc w:val="center"/>
              <w:rPr>
                <w:bCs/>
                <w:lang w:eastAsia="ar-SA" w:bidi="en-US"/>
              </w:rPr>
            </w:pPr>
          </w:p>
        </w:tc>
        <w:tc>
          <w:tcPr>
            <w:tcW w:w="2246" w:type="dxa"/>
            <w:vMerge/>
          </w:tcPr>
          <w:p w14:paraId="0DC25B8B" w14:textId="77777777" w:rsidR="00073F5D" w:rsidRDefault="00073F5D">
            <w:pPr>
              <w:widowControl w:val="0"/>
              <w:jc w:val="center"/>
              <w:rPr>
                <w:bCs/>
                <w:lang w:eastAsia="ar-SA" w:bidi="en-US"/>
              </w:rPr>
            </w:pPr>
          </w:p>
        </w:tc>
        <w:tc>
          <w:tcPr>
            <w:tcW w:w="1729" w:type="dxa"/>
            <w:vMerge/>
          </w:tcPr>
          <w:p w14:paraId="743E9193" w14:textId="77777777" w:rsidR="00073F5D" w:rsidRDefault="00073F5D">
            <w:pPr>
              <w:widowControl w:val="0"/>
              <w:jc w:val="center"/>
              <w:rPr>
                <w:bCs/>
                <w:lang w:eastAsia="ar-SA" w:bidi="en-US"/>
              </w:rPr>
            </w:pPr>
          </w:p>
        </w:tc>
        <w:tc>
          <w:tcPr>
            <w:tcW w:w="844" w:type="dxa"/>
            <w:gridSpan w:val="2"/>
            <w:vMerge/>
          </w:tcPr>
          <w:p w14:paraId="1F63A971" w14:textId="77777777" w:rsidR="00073F5D" w:rsidRDefault="00073F5D">
            <w:pPr>
              <w:widowControl w:val="0"/>
              <w:jc w:val="center"/>
              <w:rPr>
                <w:bCs/>
                <w:lang w:eastAsia="ar-SA" w:bidi="en-US"/>
              </w:rPr>
            </w:pPr>
          </w:p>
        </w:tc>
        <w:tc>
          <w:tcPr>
            <w:tcW w:w="999" w:type="dxa"/>
            <w:gridSpan w:val="2"/>
            <w:textDirection w:val="btLr"/>
            <w:vAlign w:val="center"/>
          </w:tcPr>
          <w:p w14:paraId="4D682366" w14:textId="77777777" w:rsidR="00073F5D" w:rsidRDefault="00EA0665">
            <w:pPr>
              <w:widowControl w:val="0"/>
              <w:ind w:left="113" w:right="113"/>
              <w:jc w:val="center"/>
              <w:rPr>
                <w:bCs/>
                <w:lang w:eastAsia="ar-SA" w:bidi="en-US"/>
              </w:rPr>
            </w:pPr>
            <w:proofErr w:type="spellStart"/>
            <w:r>
              <w:rPr>
                <w:rFonts w:eastAsia="Calibri"/>
                <w:lang w:val="en-US" w:eastAsia="ar-SA" w:bidi="en-US"/>
              </w:rPr>
              <w:t>Базовый</w:t>
            </w:r>
            <w:proofErr w:type="spellEnd"/>
            <w:r>
              <w:rPr>
                <w:rFonts w:eastAsia="Calibri"/>
                <w:lang w:val="en-US" w:eastAsia="ar-SA" w:bidi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 w:bidi="en-US"/>
              </w:rPr>
              <w:t>год</w:t>
            </w:r>
            <w:proofErr w:type="spellEnd"/>
            <w:r>
              <w:rPr>
                <w:rFonts w:eastAsia="Calibri"/>
                <w:lang w:val="en-US" w:eastAsia="ar-SA" w:bidi="en-US"/>
              </w:rPr>
              <w:t xml:space="preserve"> (</w:t>
            </w:r>
            <w:proofErr w:type="spellStart"/>
            <w:r>
              <w:rPr>
                <w:rFonts w:eastAsia="Calibri"/>
                <w:lang w:val="en-US" w:eastAsia="ar-SA" w:bidi="en-US"/>
              </w:rPr>
              <w:t>отчетный</w:t>
            </w:r>
            <w:proofErr w:type="spellEnd"/>
            <w:r>
              <w:rPr>
                <w:rFonts w:eastAsia="Calibri"/>
                <w:lang w:val="en-US" w:eastAsia="ar-SA" w:bidi="en-US"/>
              </w:rPr>
              <w:t>)</w:t>
            </w:r>
            <w:r w:rsidR="00F01E3E">
              <w:rPr>
                <w:rFonts w:eastAsia="Calibri"/>
                <w:lang w:val="en-US" w:eastAsia="ar-SA" w:bidi="en-US"/>
              </w:rPr>
              <w:t xml:space="preserve"> </w:t>
            </w:r>
            <w:r>
              <w:rPr>
                <w:rFonts w:eastAsia="Calibri"/>
                <w:lang w:val="en-US" w:eastAsia="ar-SA" w:bidi="en-US"/>
              </w:rPr>
              <w:t>20</w:t>
            </w:r>
            <w:r>
              <w:rPr>
                <w:rFonts w:eastAsia="Calibri"/>
                <w:lang w:eastAsia="ar-SA" w:bidi="en-US"/>
              </w:rPr>
              <w:t>2</w:t>
            </w:r>
            <w:r w:rsidR="00FE2011">
              <w:rPr>
                <w:rFonts w:eastAsia="Calibri"/>
                <w:lang w:eastAsia="ar-SA" w:bidi="en-US"/>
              </w:rPr>
              <w:t>6</w:t>
            </w:r>
          </w:p>
        </w:tc>
        <w:tc>
          <w:tcPr>
            <w:tcW w:w="1134" w:type="dxa"/>
            <w:textDirection w:val="btLr"/>
            <w:vAlign w:val="center"/>
          </w:tcPr>
          <w:p w14:paraId="2F22E79B" w14:textId="77777777" w:rsidR="00073F5D" w:rsidRDefault="00EA0665" w:rsidP="00B120D2">
            <w:pPr>
              <w:widowControl w:val="0"/>
              <w:ind w:left="113" w:right="113"/>
              <w:jc w:val="center"/>
              <w:rPr>
                <w:bCs/>
                <w:lang w:eastAsia="ar-SA" w:bidi="en-US"/>
              </w:rPr>
            </w:pPr>
            <w:proofErr w:type="spellStart"/>
            <w:r>
              <w:rPr>
                <w:rFonts w:eastAsia="Calibri"/>
                <w:lang w:val="en-US" w:eastAsia="ar-SA" w:bidi="en-US"/>
              </w:rPr>
              <w:t>Текущий</w:t>
            </w:r>
            <w:proofErr w:type="spellEnd"/>
            <w:r w:rsidR="00B120D2">
              <w:rPr>
                <w:rFonts w:eastAsia="Calibri"/>
                <w:lang w:eastAsia="ar-SA" w:bidi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 w:bidi="en-US"/>
              </w:rPr>
              <w:t>год</w:t>
            </w:r>
            <w:proofErr w:type="spellEnd"/>
            <w:r>
              <w:rPr>
                <w:rFonts w:eastAsia="Calibri"/>
                <w:lang w:val="en-US" w:eastAsia="ar-SA" w:bidi="en-US"/>
              </w:rPr>
              <w:t xml:space="preserve"> 20</w:t>
            </w:r>
            <w:r>
              <w:rPr>
                <w:rFonts w:eastAsia="Calibri"/>
                <w:lang w:eastAsia="ar-SA" w:bidi="en-US"/>
              </w:rPr>
              <w:t>2</w:t>
            </w:r>
            <w:r w:rsidR="00FE2011">
              <w:rPr>
                <w:rFonts w:eastAsia="Calibri"/>
                <w:lang w:eastAsia="ar-SA" w:bidi="en-US"/>
              </w:rPr>
              <w:t>6</w:t>
            </w:r>
          </w:p>
        </w:tc>
        <w:tc>
          <w:tcPr>
            <w:tcW w:w="1276" w:type="dxa"/>
            <w:textDirection w:val="btLr"/>
            <w:vAlign w:val="center"/>
          </w:tcPr>
          <w:p w14:paraId="691C0032" w14:textId="77777777" w:rsidR="00073F5D" w:rsidRDefault="00EA0665" w:rsidP="00B120D2">
            <w:pPr>
              <w:widowControl w:val="0"/>
              <w:ind w:left="113" w:right="113"/>
              <w:jc w:val="center"/>
              <w:rPr>
                <w:bCs/>
              </w:rPr>
            </w:pPr>
            <w:r>
              <w:t xml:space="preserve">Первый год реализации муниципальной программы, подпрограммы </w:t>
            </w:r>
            <w:r>
              <w:rPr>
                <w:rFonts w:eastAsia="Calibri"/>
              </w:rPr>
              <w:t>202</w:t>
            </w:r>
            <w:r w:rsidR="00B120D2">
              <w:rPr>
                <w:rFonts w:eastAsia="Calibri"/>
              </w:rPr>
              <w:t>6</w:t>
            </w:r>
            <w:r>
              <w:rPr>
                <w:rFonts w:eastAsia="Calibri"/>
              </w:rPr>
              <w:t xml:space="preserve"> год</w:t>
            </w:r>
          </w:p>
        </w:tc>
        <w:tc>
          <w:tcPr>
            <w:tcW w:w="1559" w:type="dxa"/>
            <w:textDirection w:val="btLr"/>
            <w:vAlign w:val="center"/>
          </w:tcPr>
          <w:p w14:paraId="724064AA" w14:textId="77777777" w:rsidR="00073F5D" w:rsidRDefault="00EA0665">
            <w:pPr>
              <w:widowControl w:val="0"/>
              <w:ind w:left="113" w:right="113"/>
              <w:jc w:val="center"/>
              <w:rPr>
                <w:bCs/>
              </w:rPr>
            </w:pPr>
            <w:r>
              <w:t xml:space="preserve">Второй год реализации муниципальной программы, подпрограммы </w:t>
            </w:r>
            <w:r w:rsidR="00B120D2">
              <w:rPr>
                <w:rFonts w:eastAsia="Calibri"/>
              </w:rPr>
              <w:t>2027</w:t>
            </w:r>
            <w:r>
              <w:rPr>
                <w:rFonts w:eastAsia="Calibri"/>
              </w:rPr>
              <w:t xml:space="preserve"> год</w:t>
            </w:r>
          </w:p>
        </w:tc>
        <w:tc>
          <w:tcPr>
            <w:tcW w:w="1276" w:type="dxa"/>
            <w:textDirection w:val="btLr"/>
            <w:vAlign w:val="center"/>
          </w:tcPr>
          <w:p w14:paraId="2B62BA2E" w14:textId="77777777" w:rsidR="00073F5D" w:rsidRDefault="00EA0665" w:rsidP="00B120D2">
            <w:pPr>
              <w:widowControl w:val="0"/>
              <w:ind w:left="113" w:right="113"/>
              <w:jc w:val="center"/>
              <w:rPr>
                <w:bCs/>
              </w:rPr>
            </w:pPr>
            <w:r>
              <w:t xml:space="preserve">Третий год реализации муниципальной программы, подпрограммы </w:t>
            </w:r>
            <w:r>
              <w:rPr>
                <w:rFonts w:eastAsia="Calibri"/>
              </w:rPr>
              <w:t>202</w:t>
            </w:r>
            <w:r w:rsidR="00B120D2">
              <w:rPr>
                <w:rFonts w:eastAsia="Calibri"/>
              </w:rPr>
              <w:t>8</w:t>
            </w:r>
            <w:r>
              <w:rPr>
                <w:rFonts w:eastAsia="Calibri"/>
              </w:rPr>
              <w:t xml:space="preserve"> год</w:t>
            </w:r>
          </w:p>
        </w:tc>
        <w:tc>
          <w:tcPr>
            <w:tcW w:w="1559" w:type="dxa"/>
            <w:textDirection w:val="btLr"/>
            <w:vAlign w:val="center"/>
          </w:tcPr>
          <w:p w14:paraId="058D4A43" w14:textId="77777777" w:rsidR="00073F5D" w:rsidRDefault="00EA0665" w:rsidP="00B120D2">
            <w:pPr>
              <w:widowControl w:val="0"/>
              <w:jc w:val="center"/>
              <w:rPr>
                <w:bCs/>
              </w:rPr>
            </w:pPr>
            <w:r>
              <w:t xml:space="preserve">Четвертый год реализации муниципальной программы, подпрограммы </w:t>
            </w:r>
            <w:r>
              <w:rPr>
                <w:rFonts w:eastAsia="Calibri"/>
              </w:rPr>
              <w:t>20</w:t>
            </w:r>
            <w:r w:rsidR="00B120D2">
              <w:rPr>
                <w:rFonts w:eastAsia="Calibri"/>
              </w:rPr>
              <w:t>29</w:t>
            </w:r>
            <w:r>
              <w:rPr>
                <w:rFonts w:eastAsia="Calibri"/>
              </w:rPr>
              <w:t xml:space="preserve"> год</w:t>
            </w:r>
          </w:p>
        </w:tc>
        <w:tc>
          <w:tcPr>
            <w:tcW w:w="1701" w:type="dxa"/>
            <w:textDirection w:val="btLr"/>
            <w:vAlign w:val="center"/>
          </w:tcPr>
          <w:p w14:paraId="18668DC3" w14:textId="77777777" w:rsidR="00073F5D" w:rsidRDefault="00EA0665" w:rsidP="00B120D2">
            <w:pPr>
              <w:widowControl w:val="0"/>
              <w:jc w:val="center"/>
            </w:pPr>
            <w:r>
              <w:rPr>
                <w:rFonts w:eastAsia="Calibri"/>
              </w:rPr>
              <w:t>Пятый год реализации муниципальной программы, подпрограммы 203</w:t>
            </w:r>
            <w:r w:rsidR="00B120D2">
              <w:rPr>
                <w:rFonts w:eastAsia="Calibri"/>
              </w:rPr>
              <w:t xml:space="preserve">0 </w:t>
            </w:r>
            <w:r>
              <w:rPr>
                <w:rFonts w:eastAsia="Calibri"/>
              </w:rPr>
              <w:t>год</w:t>
            </w:r>
          </w:p>
        </w:tc>
      </w:tr>
      <w:tr w:rsidR="00073F5D" w14:paraId="3822C4F4" w14:textId="77777777">
        <w:tc>
          <w:tcPr>
            <w:tcW w:w="562" w:type="dxa"/>
            <w:gridSpan w:val="2"/>
          </w:tcPr>
          <w:p w14:paraId="440AA552" w14:textId="77777777" w:rsidR="00073F5D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>
              <w:rPr>
                <w:bCs/>
                <w:lang w:eastAsia="ar-SA" w:bidi="en-US"/>
              </w:rPr>
              <w:t>1</w:t>
            </w:r>
          </w:p>
        </w:tc>
        <w:tc>
          <w:tcPr>
            <w:tcW w:w="2246" w:type="dxa"/>
          </w:tcPr>
          <w:p w14:paraId="677521D0" w14:textId="77777777" w:rsidR="00073F5D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>
              <w:rPr>
                <w:bCs/>
                <w:lang w:eastAsia="ar-SA" w:bidi="en-US"/>
              </w:rPr>
              <w:t>2</w:t>
            </w:r>
          </w:p>
        </w:tc>
        <w:tc>
          <w:tcPr>
            <w:tcW w:w="1729" w:type="dxa"/>
          </w:tcPr>
          <w:p w14:paraId="139F1F67" w14:textId="77777777" w:rsidR="00073F5D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>
              <w:rPr>
                <w:bCs/>
                <w:lang w:eastAsia="ar-SA" w:bidi="en-US"/>
              </w:rPr>
              <w:t>3</w:t>
            </w:r>
          </w:p>
        </w:tc>
        <w:tc>
          <w:tcPr>
            <w:tcW w:w="844" w:type="dxa"/>
            <w:gridSpan w:val="2"/>
          </w:tcPr>
          <w:p w14:paraId="5A84690A" w14:textId="77777777" w:rsidR="00073F5D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>
              <w:rPr>
                <w:bCs/>
                <w:lang w:eastAsia="ar-SA" w:bidi="en-US"/>
              </w:rPr>
              <w:t>4</w:t>
            </w:r>
          </w:p>
        </w:tc>
        <w:tc>
          <w:tcPr>
            <w:tcW w:w="999" w:type="dxa"/>
            <w:gridSpan w:val="2"/>
          </w:tcPr>
          <w:p w14:paraId="24BE8E6F" w14:textId="77777777" w:rsidR="00073F5D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>
              <w:rPr>
                <w:bCs/>
                <w:lang w:eastAsia="ar-SA" w:bidi="en-US"/>
              </w:rPr>
              <w:t>5</w:t>
            </w:r>
          </w:p>
        </w:tc>
        <w:tc>
          <w:tcPr>
            <w:tcW w:w="1134" w:type="dxa"/>
          </w:tcPr>
          <w:p w14:paraId="3D6AFE15" w14:textId="77777777" w:rsidR="00073F5D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>
              <w:rPr>
                <w:bCs/>
                <w:lang w:eastAsia="ar-SA" w:bidi="en-US"/>
              </w:rPr>
              <w:t>6</w:t>
            </w:r>
          </w:p>
        </w:tc>
        <w:tc>
          <w:tcPr>
            <w:tcW w:w="1276" w:type="dxa"/>
          </w:tcPr>
          <w:p w14:paraId="4CA24997" w14:textId="77777777" w:rsidR="00073F5D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>
              <w:rPr>
                <w:bCs/>
                <w:lang w:eastAsia="ar-SA" w:bidi="en-US"/>
              </w:rPr>
              <w:t>7</w:t>
            </w:r>
          </w:p>
        </w:tc>
        <w:tc>
          <w:tcPr>
            <w:tcW w:w="1559" w:type="dxa"/>
          </w:tcPr>
          <w:p w14:paraId="08EDF728" w14:textId="77777777" w:rsidR="00073F5D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>
              <w:rPr>
                <w:bCs/>
                <w:lang w:eastAsia="ar-SA" w:bidi="en-US"/>
              </w:rPr>
              <w:t>8</w:t>
            </w:r>
          </w:p>
        </w:tc>
        <w:tc>
          <w:tcPr>
            <w:tcW w:w="1276" w:type="dxa"/>
          </w:tcPr>
          <w:p w14:paraId="2C2F7015" w14:textId="77777777" w:rsidR="00073F5D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>
              <w:rPr>
                <w:bCs/>
                <w:lang w:eastAsia="ar-SA" w:bidi="en-US"/>
              </w:rPr>
              <w:t>9</w:t>
            </w:r>
          </w:p>
        </w:tc>
        <w:tc>
          <w:tcPr>
            <w:tcW w:w="1559" w:type="dxa"/>
          </w:tcPr>
          <w:p w14:paraId="32EB9219" w14:textId="77777777" w:rsidR="00073F5D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>
              <w:rPr>
                <w:bCs/>
                <w:lang w:eastAsia="ar-SA" w:bidi="en-US"/>
              </w:rPr>
              <w:t>10</w:t>
            </w:r>
          </w:p>
        </w:tc>
        <w:tc>
          <w:tcPr>
            <w:tcW w:w="1701" w:type="dxa"/>
          </w:tcPr>
          <w:p w14:paraId="125092F7" w14:textId="77777777" w:rsidR="00073F5D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>
              <w:rPr>
                <w:bCs/>
                <w:lang w:eastAsia="ar-SA" w:bidi="en-US"/>
              </w:rPr>
              <w:t>11</w:t>
            </w:r>
          </w:p>
        </w:tc>
      </w:tr>
      <w:tr w:rsidR="00073F5D" w14:paraId="4B0E0F05" w14:textId="77777777">
        <w:tc>
          <w:tcPr>
            <w:tcW w:w="14885" w:type="dxa"/>
            <w:gridSpan w:val="14"/>
          </w:tcPr>
          <w:p w14:paraId="28EA9976" w14:textId="77777777" w:rsidR="00073F5D" w:rsidRPr="0089666B" w:rsidRDefault="00EA0665">
            <w:pPr>
              <w:widowControl w:val="0"/>
              <w:jc w:val="center"/>
              <w:rPr>
                <w:lang w:eastAsia="ar-SA" w:bidi="en-US"/>
              </w:rPr>
            </w:pPr>
            <w:r w:rsidRPr="0089666B">
              <w:rPr>
                <w:lang w:eastAsia="ar-SA" w:bidi="en-US"/>
              </w:rPr>
              <w:t xml:space="preserve">«Реализация мероприятий молодежной политики на территории </w:t>
            </w:r>
            <w:r w:rsidR="00D60736">
              <w:rPr>
                <w:iCs/>
              </w:rPr>
              <w:t>муниципального района «</w:t>
            </w:r>
            <w:r w:rsidR="00061D4A">
              <w:rPr>
                <w:iCs/>
              </w:rPr>
              <w:t>Бабаюртовский</w:t>
            </w:r>
            <w:r w:rsidR="00D60736">
              <w:rPr>
                <w:iCs/>
              </w:rPr>
              <w:t xml:space="preserve"> район»</w:t>
            </w:r>
          </w:p>
        </w:tc>
      </w:tr>
      <w:tr w:rsidR="00073F5D" w14:paraId="466AD078" w14:textId="77777777">
        <w:tc>
          <w:tcPr>
            <w:tcW w:w="2808" w:type="dxa"/>
            <w:gridSpan w:val="3"/>
          </w:tcPr>
          <w:p w14:paraId="756313C5" w14:textId="77777777" w:rsidR="00073F5D" w:rsidRPr="0089666B" w:rsidRDefault="00EA0665">
            <w:pPr>
              <w:widowControl w:val="0"/>
              <w:rPr>
                <w:bCs/>
                <w:lang w:eastAsia="ar-SA" w:bidi="en-US"/>
              </w:rPr>
            </w:pPr>
            <w:r w:rsidRPr="0089666B">
              <w:rPr>
                <w:rFonts w:eastAsia="Calibri"/>
                <w:lang w:val="en-US" w:eastAsia="ar-SA" w:bidi="en-US"/>
              </w:rPr>
              <w:t>Цель (</w:t>
            </w:r>
            <w:proofErr w:type="spellStart"/>
            <w:r w:rsidRPr="0089666B">
              <w:rPr>
                <w:rFonts w:eastAsia="Calibri"/>
                <w:lang w:val="en-US" w:eastAsia="ar-SA" w:bidi="en-US"/>
              </w:rPr>
              <w:t>цели</w:t>
            </w:r>
            <w:proofErr w:type="spellEnd"/>
            <w:r w:rsidRPr="0089666B">
              <w:rPr>
                <w:rFonts w:eastAsia="Calibri"/>
                <w:lang w:val="en-US" w:eastAsia="ar-SA" w:bidi="en-US"/>
              </w:rPr>
              <w:t>)</w:t>
            </w:r>
          </w:p>
        </w:tc>
        <w:tc>
          <w:tcPr>
            <w:tcW w:w="12077" w:type="dxa"/>
            <w:gridSpan w:val="11"/>
          </w:tcPr>
          <w:p w14:paraId="74FA6E6A" w14:textId="77777777" w:rsidR="00073F5D" w:rsidRPr="0089666B" w:rsidRDefault="00EA0665">
            <w:pPr>
              <w:widowControl w:val="0"/>
              <w:jc w:val="center"/>
              <w:rPr>
                <w:rFonts w:eastAsia="Calibri"/>
                <w:lang w:eastAsia="ar-SA" w:bidi="en-US"/>
              </w:rPr>
            </w:pPr>
            <w:r w:rsidRPr="0089666B">
              <w:rPr>
                <w:rFonts w:eastAsia="Calibri"/>
                <w:lang w:eastAsia="ar-SA" w:bidi="en-US"/>
              </w:rPr>
              <w:t xml:space="preserve">Создание условий для успешной социализации и эффективной самореализации молодежи с последующей ее интеграцией в процессы социально-экономического, общественно-политического развития </w:t>
            </w:r>
            <w:r w:rsidR="00D60736">
              <w:rPr>
                <w:iCs/>
              </w:rPr>
              <w:t>муниципального района «</w:t>
            </w:r>
            <w:r w:rsidR="00061D4A">
              <w:rPr>
                <w:iCs/>
              </w:rPr>
              <w:t>Бабаюртовский</w:t>
            </w:r>
            <w:r w:rsidR="00D60736">
              <w:rPr>
                <w:iCs/>
              </w:rPr>
              <w:t xml:space="preserve"> район»</w:t>
            </w:r>
          </w:p>
        </w:tc>
      </w:tr>
      <w:tr w:rsidR="00073F5D" w14:paraId="3C067D49" w14:textId="77777777">
        <w:tc>
          <w:tcPr>
            <w:tcW w:w="2808" w:type="dxa"/>
            <w:gridSpan w:val="3"/>
          </w:tcPr>
          <w:p w14:paraId="0ACC5E18" w14:textId="77777777" w:rsidR="00073F5D" w:rsidRPr="00A055A4" w:rsidRDefault="00EA0665">
            <w:pPr>
              <w:widowControl w:val="0"/>
              <w:rPr>
                <w:bCs/>
                <w:lang w:eastAsia="ar-SA" w:bidi="en-US"/>
              </w:rPr>
            </w:pPr>
            <w:proofErr w:type="spellStart"/>
            <w:r w:rsidRPr="00A055A4">
              <w:rPr>
                <w:rFonts w:eastAsia="Calibri"/>
                <w:lang w:val="en-US" w:eastAsia="ar-SA" w:bidi="en-US"/>
              </w:rPr>
              <w:t>Задача</w:t>
            </w:r>
            <w:proofErr w:type="spellEnd"/>
            <w:r w:rsidRPr="00A055A4">
              <w:rPr>
                <w:rFonts w:eastAsia="Calibri"/>
                <w:lang w:val="en-US" w:eastAsia="ar-SA" w:bidi="en-US"/>
              </w:rPr>
              <w:t xml:space="preserve"> (</w:t>
            </w:r>
            <w:proofErr w:type="spellStart"/>
            <w:r w:rsidRPr="00A055A4">
              <w:rPr>
                <w:rFonts w:eastAsia="Calibri"/>
                <w:lang w:val="en-US" w:eastAsia="ar-SA" w:bidi="en-US"/>
              </w:rPr>
              <w:t>задачи</w:t>
            </w:r>
            <w:proofErr w:type="spellEnd"/>
            <w:r w:rsidRPr="00A055A4">
              <w:rPr>
                <w:rFonts w:eastAsia="Calibri"/>
                <w:lang w:val="en-US" w:eastAsia="ar-SA" w:bidi="en-US"/>
              </w:rPr>
              <w:t>)</w:t>
            </w:r>
          </w:p>
        </w:tc>
        <w:tc>
          <w:tcPr>
            <w:tcW w:w="12077" w:type="dxa"/>
            <w:gridSpan w:val="11"/>
          </w:tcPr>
          <w:p w14:paraId="5D4271AB" w14:textId="77777777" w:rsidR="00073F5D" w:rsidRPr="00A055A4" w:rsidRDefault="00EA0665">
            <w:pPr>
              <w:widowControl w:val="0"/>
              <w:numPr>
                <w:ilvl w:val="0"/>
                <w:numId w:val="20"/>
              </w:numPr>
              <w:tabs>
                <w:tab w:val="left" w:pos="319"/>
              </w:tabs>
              <w:jc w:val="both"/>
              <w:rPr>
                <w:lang w:eastAsia="ar-SA" w:bidi="en-US"/>
              </w:rPr>
            </w:pPr>
            <w:r w:rsidRPr="00A055A4">
              <w:rPr>
                <w:lang w:eastAsia="ar-SA" w:bidi="en-US"/>
              </w:rPr>
              <w:t>вовлечение молодежи в общественную деятельность;</w:t>
            </w:r>
          </w:p>
          <w:p w14:paraId="590F9ABD" w14:textId="77777777" w:rsidR="00073F5D" w:rsidRPr="00A055A4" w:rsidRDefault="00EA0665">
            <w:pPr>
              <w:widowControl w:val="0"/>
              <w:numPr>
                <w:ilvl w:val="0"/>
                <w:numId w:val="20"/>
              </w:numPr>
              <w:tabs>
                <w:tab w:val="left" w:pos="319"/>
              </w:tabs>
              <w:jc w:val="both"/>
              <w:rPr>
                <w:lang w:eastAsia="ar-SA" w:bidi="en-US"/>
              </w:rPr>
            </w:pPr>
            <w:r w:rsidRPr="00A055A4">
              <w:rPr>
                <w:lang w:eastAsia="ar-SA" w:bidi="en-US"/>
              </w:rPr>
              <w:t xml:space="preserve">создание механизмов формирования целостной системы продвижения инициативной и талантливой молодежи </w:t>
            </w:r>
            <w:r w:rsidR="00D60736" w:rsidRPr="00A055A4">
              <w:rPr>
                <w:iCs/>
              </w:rPr>
              <w:t>муниципального района «</w:t>
            </w:r>
            <w:r w:rsidR="00061D4A">
              <w:rPr>
                <w:iCs/>
              </w:rPr>
              <w:t>Бабаюртовский</w:t>
            </w:r>
            <w:r w:rsidR="00D60736" w:rsidRPr="00A055A4">
              <w:rPr>
                <w:iCs/>
              </w:rPr>
              <w:t xml:space="preserve"> район»</w:t>
            </w:r>
            <w:r w:rsidRPr="00A055A4">
              <w:rPr>
                <w:lang w:eastAsia="ar-SA" w:bidi="en-US"/>
              </w:rPr>
              <w:t>;</w:t>
            </w:r>
          </w:p>
          <w:p w14:paraId="46B03AE6" w14:textId="77777777" w:rsidR="00073F5D" w:rsidRPr="00A055A4" w:rsidRDefault="00EA0665">
            <w:pPr>
              <w:widowControl w:val="0"/>
              <w:numPr>
                <w:ilvl w:val="0"/>
                <w:numId w:val="20"/>
              </w:numPr>
              <w:tabs>
                <w:tab w:val="left" w:pos="319"/>
              </w:tabs>
              <w:jc w:val="both"/>
              <w:rPr>
                <w:lang w:eastAsia="ar-SA" w:bidi="en-US"/>
              </w:rPr>
            </w:pPr>
            <w:r w:rsidRPr="00A055A4">
              <w:rPr>
                <w:lang w:eastAsia="ar-SA" w:bidi="en-US"/>
              </w:rPr>
              <w:t>обеспечение эффективного взаимодействия с молодежными общественными объединениями, некоммерческими организациями;</w:t>
            </w:r>
          </w:p>
          <w:p w14:paraId="71D05528" w14:textId="77777777" w:rsidR="00073F5D" w:rsidRPr="00A055A4" w:rsidRDefault="00EA0665">
            <w:pPr>
              <w:widowControl w:val="0"/>
              <w:numPr>
                <w:ilvl w:val="0"/>
                <w:numId w:val="20"/>
              </w:numPr>
              <w:tabs>
                <w:tab w:val="left" w:pos="319"/>
              </w:tabs>
              <w:jc w:val="both"/>
              <w:rPr>
                <w:lang w:eastAsia="ar-SA" w:bidi="en-US"/>
              </w:rPr>
            </w:pPr>
            <w:r w:rsidRPr="00A055A4">
              <w:rPr>
                <w:lang w:eastAsia="ar-SA" w:bidi="en-US"/>
              </w:rPr>
              <w:t>содействие гражданско-патриотическому, духовно-нравственному воспитанию молодежи;</w:t>
            </w:r>
          </w:p>
          <w:p w14:paraId="605FC3EF" w14:textId="77777777" w:rsidR="00073F5D" w:rsidRPr="00A055A4" w:rsidRDefault="00EA0665">
            <w:pPr>
              <w:widowControl w:val="0"/>
              <w:numPr>
                <w:ilvl w:val="0"/>
                <w:numId w:val="20"/>
              </w:numPr>
              <w:tabs>
                <w:tab w:val="left" w:pos="319"/>
              </w:tabs>
              <w:jc w:val="both"/>
              <w:rPr>
                <w:lang w:eastAsia="ar-SA" w:bidi="en-US"/>
              </w:rPr>
            </w:pPr>
            <w:r w:rsidRPr="00A055A4">
              <w:rPr>
                <w:lang w:eastAsia="ar-SA" w:bidi="en-US"/>
              </w:rPr>
              <w:t>формирование в молодежной среде социально значимых установок здорового образа жизни, толерантности, нравственных и семейных ценностей и т.д.;</w:t>
            </w:r>
          </w:p>
          <w:p w14:paraId="54EC90F3" w14:textId="77777777" w:rsidR="00073F5D" w:rsidRPr="00A055A4" w:rsidRDefault="00EA0665">
            <w:pPr>
              <w:widowControl w:val="0"/>
              <w:numPr>
                <w:ilvl w:val="0"/>
                <w:numId w:val="20"/>
              </w:numPr>
              <w:tabs>
                <w:tab w:val="left" w:pos="319"/>
              </w:tabs>
              <w:jc w:val="both"/>
              <w:rPr>
                <w:lang w:eastAsia="ar-SA" w:bidi="en-US"/>
              </w:rPr>
            </w:pPr>
            <w:r w:rsidRPr="00A055A4">
              <w:rPr>
                <w:lang w:eastAsia="ar-SA" w:bidi="en-US"/>
              </w:rPr>
              <w:t xml:space="preserve">развитие добровольческого  молодежного движения на территории </w:t>
            </w:r>
            <w:r w:rsidR="00D60736" w:rsidRPr="00A055A4">
              <w:rPr>
                <w:iCs/>
              </w:rPr>
              <w:t>муниципального района «</w:t>
            </w:r>
            <w:r w:rsidR="00061D4A">
              <w:rPr>
                <w:iCs/>
              </w:rPr>
              <w:t>Бабаюртовский</w:t>
            </w:r>
            <w:r w:rsidR="00D60736" w:rsidRPr="00A055A4">
              <w:rPr>
                <w:iCs/>
              </w:rPr>
              <w:t xml:space="preserve"> район»</w:t>
            </w:r>
            <w:r w:rsidRPr="00A055A4">
              <w:rPr>
                <w:lang w:eastAsia="ar-SA" w:bidi="en-US"/>
              </w:rPr>
              <w:t>;</w:t>
            </w:r>
          </w:p>
          <w:p w14:paraId="12818E0D" w14:textId="77777777" w:rsidR="00073F5D" w:rsidRPr="00A055A4" w:rsidRDefault="00EA0665">
            <w:pPr>
              <w:widowControl w:val="0"/>
              <w:numPr>
                <w:ilvl w:val="0"/>
                <w:numId w:val="20"/>
              </w:numPr>
              <w:tabs>
                <w:tab w:val="left" w:pos="319"/>
              </w:tabs>
              <w:jc w:val="both"/>
              <w:rPr>
                <w:lang w:eastAsia="ar-SA" w:bidi="en-US"/>
              </w:rPr>
            </w:pPr>
            <w:r w:rsidRPr="00A055A4">
              <w:rPr>
                <w:lang w:eastAsia="ar-SA" w:bidi="en-US"/>
              </w:rPr>
              <w:lastRenderedPageBreak/>
              <w:t xml:space="preserve">обеспечение эффективного взаимодействия различных государственных и муниципальных учреждений по решению вопросов молодежной политики на территории </w:t>
            </w:r>
            <w:r w:rsidR="00D60736" w:rsidRPr="00A055A4">
              <w:rPr>
                <w:iCs/>
              </w:rPr>
              <w:t>муниципального района «</w:t>
            </w:r>
            <w:r w:rsidR="00061D4A">
              <w:rPr>
                <w:iCs/>
              </w:rPr>
              <w:t>Бабаюртовский</w:t>
            </w:r>
            <w:r w:rsidR="00D60736" w:rsidRPr="00A055A4">
              <w:rPr>
                <w:iCs/>
              </w:rPr>
              <w:t xml:space="preserve"> район»</w:t>
            </w:r>
            <w:r w:rsidRPr="00A055A4">
              <w:rPr>
                <w:lang w:eastAsia="ar-SA" w:bidi="en-US"/>
              </w:rPr>
              <w:t>;</w:t>
            </w:r>
          </w:p>
          <w:p w14:paraId="0F333F0D" w14:textId="77777777" w:rsidR="00073F5D" w:rsidRPr="00A055A4" w:rsidRDefault="00073F5D">
            <w:pPr>
              <w:widowControl w:val="0"/>
              <w:tabs>
                <w:tab w:val="left" w:pos="319"/>
              </w:tabs>
              <w:ind w:left="644"/>
              <w:jc w:val="both"/>
              <w:rPr>
                <w:lang w:eastAsia="ar-SA" w:bidi="en-US"/>
              </w:rPr>
            </w:pPr>
          </w:p>
        </w:tc>
      </w:tr>
      <w:tr w:rsidR="00073F5D" w14:paraId="5D59A487" w14:textId="77777777" w:rsidTr="007976CD">
        <w:tc>
          <w:tcPr>
            <w:tcW w:w="426" w:type="dxa"/>
          </w:tcPr>
          <w:p w14:paraId="60012FC3" w14:textId="77777777" w:rsidR="00073F5D" w:rsidRPr="00A055A4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 w:rsidRPr="00A055A4">
              <w:rPr>
                <w:bCs/>
                <w:lang w:eastAsia="ar-SA" w:bidi="en-US"/>
              </w:rPr>
              <w:lastRenderedPageBreak/>
              <w:t>1.</w:t>
            </w:r>
          </w:p>
        </w:tc>
        <w:tc>
          <w:tcPr>
            <w:tcW w:w="2382" w:type="dxa"/>
            <w:gridSpan w:val="2"/>
          </w:tcPr>
          <w:p w14:paraId="2892284E" w14:textId="77777777" w:rsidR="00073F5D" w:rsidRPr="00A055A4" w:rsidRDefault="00EA0665" w:rsidP="00B120D2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Информацио</w:t>
            </w:r>
            <w:r w:rsidR="00F01E3E" w:rsidRPr="00A055A4">
              <w:rPr>
                <w:rFonts w:ascii="Times New Roman" w:hAnsi="Times New Roman" w:cs="Times New Roman"/>
                <w:sz w:val="20"/>
                <w:szCs w:val="20"/>
              </w:rPr>
              <w:t xml:space="preserve">нное и методическое обеспечение </w:t>
            </w: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повышения у</w:t>
            </w:r>
            <w:r w:rsidR="00F01E3E" w:rsidRPr="00A055A4">
              <w:rPr>
                <w:rFonts w:ascii="Times New Roman" w:hAnsi="Times New Roman" w:cs="Times New Roman"/>
                <w:sz w:val="20"/>
                <w:szCs w:val="20"/>
              </w:rPr>
              <w:t xml:space="preserve">ровня специалистов, работающих </w:t>
            </w: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01E3E" w:rsidRPr="00A05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молодежной политики в поселениях </w:t>
            </w:r>
            <w:r w:rsidR="00B120D2" w:rsidRPr="00A055A4">
              <w:rPr>
                <w:rFonts w:ascii="Times New Roman" w:hAnsi="Times New Roman" w:cs="Times New Roman"/>
                <w:sz w:val="20"/>
                <w:szCs w:val="20"/>
              </w:rPr>
              <w:t>МР «</w:t>
            </w:r>
            <w:r w:rsidR="00061D4A">
              <w:rPr>
                <w:rFonts w:ascii="Times New Roman" w:hAnsi="Times New Roman" w:cs="Times New Roman"/>
                <w:sz w:val="20"/>
                <w:szCs w:val="20"/>
              </w:rPr>
              <w:t>Бабаюртовский</w:t>
            </w:r>
            <w:r w:rsidR="00B120D2" w:rsidRPr="00A055A4">
              <w:rPr>
                <w:rFonts w:ascii="Times New Roman" w:hAnsi="Times New Roman" w:cs="Times New Roman"/>
                <w:sz w:val="20"/>
                <w:szCs w:val="20"/>
              </w:rPr>
              <w:t xml:space="preserve"> район»</w:t>
            </w: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1" w:type="dxa"/>
            <w:gridSpan w:val="2"/>
          </w:tcPr>
          <w:p w14:paraId="0A20F15C" w14:textId="77777777" w:rsidR="00073F5D" w:rsidRPr="00A055A4" w:rsidRDefault="00EA0665" w:rsidP="007976CD">
            <w:pPr>
              <w:jc w:val="center"/>
            </w:pPr>
            <w:r w:rsidRPr="00A055A4">
              <w:t>Количество мероприятий в рамках данной программы</w:t>
            </w:r>
          </w:p>
        </w:tc>
        <w:tc>
          <w:tcPr>
            <w:tcW w:w="992" w:type="dxa"/>
            <w:gridSpan w:val="2"/>
          </w:tcPr>
          <w:p w14:paraId="2CD812AA" w14:textId="77777777" w:rsidR="00073F5D" w:rsidRPr="00A055A4" w:rsidRDefault="00EA0665" w:rsidP="007976CD">
            <w:pPr>
              <w:jc w:val="center"/>
            </w:pPr>
            <w:r w:rsidRPr="00A055A4">
              <w:t>единиц</w:t>
            </w:r>
          </w:p>
        </w:tc>
        <w:tc>
          <w:tcPr>
            <w:tcW w:w="709" w:type="dxa"/>
          </w:tcPr>
          <w:p w14:paraId="7850DF18" w14:textId="77777777" w:rsidR="00073F5D" w:rsidRPr="00A055A4" w:rsidRDefault="00EA0665" w:rsidP="00A61138">
            <w:pPr>
              <w:jc w:val="center"/>
            </w:pPr>
            <w:r w:rsidRPr="00A055A4">
              <w:t>100</w:t>
            </w:r>
          </w:p>
        </w:tc>
        <w:tc>
          <w:tcPr>
            <w:tcW w:w="1134" w:type="dxa"/>
          </w:tcPr>
          <w:p w14:paraId="518B85AB" w14:textId="77777777" w:rsidR="00073F5D" w:rsidRPr="00A055A4" w:rsidRDefault="00EA0665" w:rsidP="00A61138">
            <w:pPr>
              <w:jc w:val="center"/>
            </w:pPr>
            <w:r w:rsidRPr="00A055A4">
              <w:t>10</w:t>
            </w:r>
            <w:r w:rsidR="00B120D2" w:rsidRPr="00A055A4">
              <w:t>0</w:t>
            </w:r>
          </w:p>
        </w:tc>
        <w:tc>
          <w:tcPr>
            <w:tcW w:w="1276" w:type="dxa"/>
          </w:tcPr>
          <w:p w14:paraId="7093C4F7" w14:textId="77777777" w:rsidR="00073F5D" w:rsidRPr="00A61138" w:rsidRDefault="00EA0665" w:rsidP="00A61138">
            <w:pPr>
              <w:jc w:val="center"/>
            </w:pPr>
            <w:r w:rsidRPr="00A61138">
              <w:t>110</w:t>
            </w:r>
          </w:p>
        </w:tc>
        <w:tc>
          <w:tcPr>
            <w:tcW w:w="1559" w:type="dxa"/>
          </w:tcPr>
          <w:p w14:paraId="6FF81B62" w14:textId="77777777" w:rsidR="00073F5D" w:rsidRPr="00A055A4" w:rsidRDefault="00EA0665" w:rsidP="00A61138">
            <w:pPr>
              <w:jc w:val="center"/>
            </w:pPr>
            <w:r w:rsidRPr="00A055A4">
              <w:t>115</w:t>
            </w:r>
          </w:p>
        </w:tc>
        <w:tc>
          <w:tcPr>
            <w:tcW w:w="1276" w:type="dxa"/>
          </w:tcPr>
          <w:p w14:paraId="1C3F6EEC" w14:textId="77777777" w:rsidR="00073F5D" w:rsidRPr="00A055A4" w:rsidRDefault="00EA0665" w:rsidP="00A61138">
            <w:pPr>
              <w:jc w:val="center"/>
            </w:pPr>
            <w:r w:rsidRPr="00A055A4">
              <w:t>120</w:t>
            </w:r>
          </w:p>
        </w:tc>
        <w:tc>
          <w:tcPr>
            <w:tcW w:w="1559" w:type="dxa"/>
          </w:tcPr>
          <w:p w14:paraId="488F1200" w14:textId="77777777" w:rsidR="00073F5D" w:rsidRPr="00A055A4" w:rsidRDefault="00EA0665" w:rsidP="00A61138">
            <w:pPr>
              <w:jc w:val="center"/>
            </w:pPr>
            <w:r w:rsidRPr="00A055A4">
              <w:t>125</w:t>
            </w:r>
          </w:p>
        </w:tc>
        <w:tc>
          <w:tcPr>
            <w:tcW w:w="1701" w:type="dxa"/>
          </w:tcPr>
          <w:p w14:paraId="33B261AB" w14:textId="77777777" w:rsidR="00073F5D" w:rsidRPr="00A055A4" w:rsidRDefault="00EA0665" w:rsidP="00A61138">
            <w:pPr>
              <w:jc w:val="center"/>
            </w:pPr>
            <w:r w:rsidRPr="00A055A4">
              <w:t>130</w:t>
            </w:r>
          </w:p>
        </w:tc>
      </w:tr>
      <w:tr w:rsidR="00073F5D" w14:paraId="6071B696" w14:textId="77777777" w:rsidTr="007976CD">
        <w:tc>
          <w:tcPr>
            <w:tcW w:w="426" w:type="dxa"/>
          </w:tcPr>
          <w:p w14:paraId="5309ACDA" w14:textId="77777777" w:rsidR="00073F5D" w:rsidRPr="00A055A4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 w:rsidRPr="00A055A4">
              <w:rPr>
                <w:bCs/>
                <w:lang w:eastAsia="ar-SA" w:bidi="en-US"/>
              </w:rPr>
              <w:t>2.</w:t>
            </w:r>
          </w:p>
        </w:tc>
        <w:tc>
          <w:tcPr>
            <w:tcW w:w="2382" w:type="dxa"/>
            <w:gridSpan w:val="2"/>
          </w:tcPr>
          <w:p w14:paraId="353910EC" w14:textId="77777777" w:rsidR="00073F5D" w:rsidRPr="00A055A4" w:rsidRDefault="00EA066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молодой семьи. Мероприятия по укреплению семейных ценностей среди молодежи.</w:t>
            </w:r>
          </w:p>
        </w:tc>
        <w:tc>
          <w:tcPr>
            <w:tcW w:w="1871" w:type="dxa"/>
            <w:gridSpan w:val="2"/>
          </w:tcPr>
          <w:p w14:paraId="694AEC86" w14:textId="77777777" w:rsidR="00073F5D" w:rsidRPr="00A055A4" w:rsidRDefault="00EA0665" w:rsidP="007976CD">
            <w:pPr>
              <w:jc w:val="center"/>
            </w:pPr>
            <w:r w:rsidRPr="00A055A4">
              <w:t>Количество мероприятий в рамках данной программы</w:t>
            </w:r>
          </w:p>
        </w:tc>
        <w:tc>
          <w:tcPr>
            <w:tcW w:w="992" w:type="dxa"/>
            <w:gridSpan w:val="2"/>
          </w:tcPr>
          <w:p w14:paraId="7A60B2C2" w14:textId="77777777" w:rsidR="00073F5D" w:rsidRPr="00A055A4" w:rsidRDefault="00EA0665" w:rsidP="007976CD">
            <w:pPr>
              <w:jc w:val="center"/>
            </w:pPr>
            <w:r w:rsidRPr="00A055A4">
              <w:t>единиц</w:t>
            </w:r>
          </w:p>
        </w:tc>
        <w:tc>
          <w:tcPr>
            <w:tcW w:w="709" w:type="dxa"/>
          </w:tcPr>
          <w:p w14:paraId="6AB6B3C3" w14:textId="77777777" w:rsidR="00073F5D" w:rsidRPr="00A055A4" w:rsidRDefault="00EA0665" w:rsidP="00A61138">
            <w:pPr>
              <w:jc w:val="center"/>
            </w:pPr>
            <w:r w:rsidRPr="00A055A4">
              <w:t>100</w:t>
            </w:r>
          </w:p>
        </w:tc>
        <w:tc>
          <w:tcPr>
            <w:tcW w:w="1134" w:type="dxa"/>
          </w:tcPr>
          <w:p w14:paraId="7E1B2045" w14:textId="77777777" w:rsidR="00073F5D" w:rsidRPr="00A055A4" w:rsidRDefault="00EA0665" w:rsidP="00A61138">
            <w:pPr>
              <w:jc w:val="center"/>
            </w:pPr>
            <w:r w:rsidRPr="00A055A4">
              <w:t>10</w:t>
            </w:r>
            <w:r w:rsidR="00E2586D" w:rsidRPr="00A055A4">
              <w:t>0</w:t>
            </w:r>
          </w:p>
        </w:tc>
        <w:tc>
          <w:tcPr>
            <w:tcW w:w="1276" w:type="dxa"/>
          </w:tcPr>
          <w:p w14:paraId="71B1EE80" w14:textId="77777777" w:rsidR="00073F5D" w:rsidRPr="00A61138" w:rsidRDefault="00EA0665" w:rsidP="00A61138">
            <w:pPr>
              <w:jc w:val="center"/>
            </w:pPr>
            <w:r w:rsidRPr="00A61138">
              <w:t>110</w:t>
            </w:r>
          </w:p>
        </w:tc>
        <w:tc>
          <w:tcPr>
            <w:tcW w:w="1559" w:type="dxa"/>
          </w:tcPr>
          <w:p w14:paraId="52179305" w14:textId="77777777" w:rsidR="00073F5D" w:rsidRPr="00A055A4" w:rsidRDefault="00EA0665" w:rsidP="00A61138">
            <w:pPr>
              <w:jc w:val="center"/>
            </w:pPr>
            <w:r w:rsidRPr="00A055A4">
              <w:t>115</w:t>
            </w:r>
          </w:p>
        </w:tc>
        <w:tc>
          <w:tcPr>
            <w:tcW w:w="1276" w:type="dxa"/>
          </w:tcPr>
          <w:p w14:paraId="6D6FFDA8" w14:textId="77777777" w:rsidR="00073F5D" w:rsidRPr="00A055A4" w:rsidRDefault="00EA0665" w:rsidP="00A61138">
            <w:pPr>
              <w:jc w:val="center"/>
            </w:pPr>
            <w:r w:rsidRPr="00A055A4">
              <w:t>120</w:t>
            </w:r>
          </w:p>
        </w:tc>
        <w:tc>
          <w:tcPr>
            <w:tcW w:w="1559" w:type="dxa"/>
          </w:tcPr>
          <w:p w14:paraId="7C6303DF" w14:textId="77777777" w:rsidR="00073F5D" w:rsidRPr="00A055A4" w:rsidRDefault="00EA0665" w:rsidP="00A61138">
            <w:pPr>
              <w:jc w:val="center"/>
            </w:pPr>
            <w:r w:rsidRPr="00A055A4">
              <w:t>125</w:t>
            </w:r>
          </w:p>
        </w:tc>
        <w:tc>
          <w:tcPr>
            <w:tcW w:w="1701" w:type="dxa"/>
          </w:tcPr>
          <w:p w14:paraId="7D988D4D" w14:textId="77777777" w:rsidR="00073F5D" w:rsidRPr="00A055A4" w:rsidRDefault="00EA0665" w:rsidP="00A61138">
            <w:pPr>
              <w:jc w:val="center"/>
            </w:pPr>
            <w:r w:rsidRPr="00A055A4">
              <w:t>130</w:t>
            </w:r>
          </w:p>
        </w:tc>
      </w:tr>
      <w:tr w:rsidR="00073F5D" w14:paraId="1853CDBE" w14:textId="77777777" w:rsidTr="007976CD">
        <w:tc>
          <w:tcPr>
            <w:tcW w:w="426" w:type="dxa"/>
          </w:tcPr>
          <w:p w14:paraId="05767CD3" w14:textId="77777777" w:rsidR="00073F5D" w:rsidRPr="00A055A4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 w:rsidRPr="00A055A4">
              <w:rPr>
                <w:bCs/>
                <w:lang w:eastAsia="ar-SA" w:bidi="en-US"/>
              </w:rPr>
              <w:t>3.</w:t>
            </w:r>
          </w:p>
        </w:tc>
        <w:tc>
          <w:tcPr>
            <w:tcW w:w="2382" w:type="dxa"/>
            <w:gridSpan w:val="2"/>
          </w:tcPr>
          <w:p w14:paraId="2D9F6672" w14:textId="77777777" w:rsidR="00073F5D" w:rsidRPr="00A055A4" w:rsidRDefault="00EA066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Создание информационного пространства и информационное обслуживание молодежной политики (Разработка и изготовление информационных буклетов и пособий по направлениям деятельности работы с молодёжью.)</w:t>
            </w:r>
          </w:p>
        </w:tc>
        <w:tc>
          <w:tcPr>
            <w:tcW w:w="1871" w:type="dxa"/>
            <w:gridSpan w:val="2"/>
          </w:tcPr>
          <w:p w14:paraId="5729FB4E" w14:textId="77777777" w:rsidR="00073F5D" w:rsidRPr="00A055A4" w:rsidRDefault="00EA0665" w:rsidP="007976CD">
            <w:pPr>
              <w:widowControl w:val="0"/>
              <w:jc w:val="center"/>
              <w:rPr>
                <w:bCs/>
                <w:lang w:eastAsia="ar-SA" w:bidi="en-US"/>
              </w:rPr>
            </w:pPr>
            <w:r w:rsidRPr="00A055A4">
              <w:rPr>
                <w:rFonts w:eastAsia="Calibri"/>
                <w:lang w:eastAsia="ar-SA" w:bidi="en-US"/>
              </w:rPr>
              <w:t xml:space="preserve">Количество мероприятий информационного и методического обеспечения повышения уровня специалистов, работающих в республики молодёжной политики в поселениях </w:t>
            </w:r>
            <w:r w:rsidR="00E2586D" w:rsidRPr="00A055A4">
              <w:t>МР «</w:t>
            </w:r>
            <w:r w:rsidR="00061D4A">
              <w:t>Бабаюртовский</w:t>
            </w:r>
            <w:r w:rsidR="00E2586D" w:rsidRPr="00A055A4">
              <w:t xml:space="preserve"> район»</w:t>
            </w:r>
            <w:r w:rsidRPr="00A055A4">
              <w:rPr>
                <w:rFonts w:eastAsia="Calibri"/>
                <w:lang w:eastAsia="ar-SA" w:bidi="en-US"/>
              </w:rPr>
              <w:t>, специалистов по работе с молодёжью</w:t>
            </w:r>
          </w:p>
        </w:tc>
        <w:tc>
          <w:tcPr>
            <w:tcW w:w="992" w:type="dxa"/>
            <w:gridSpan w:val="2"/>
          </w:tcPr>
          <w:p w14:paraId="009ABBA7" w14:textId="77777777" w:rsidR="00073F5D" w:rsidRPr="00A055A4" w:rsidRDefault="00EA0665" w:rsidP="007976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proofErr w:type="spellStart"/>
            <w:r w:rsidRPr="00A055A4">
              <w:rPr>
                <w:rFonts w:eastAsia="Calibri"/>
                <w:lang w:val="en-US"/>
              </w:rPr>
              <w:t>единиц</w:t>
            </w:r>
            <w:proofErr w:type="spellEnd"/>
          </w:p>
        </w:tc>
        <w:tc>
          <w:tcPr>
            <w:tcW w:w="709" w:type="dxa"/>
          </w:tcPr>
          <w:p w14:paraId="4B1DA0C0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14:paraId="4AACD099" w14:textId="77777777" w:rsidR="00073F5D" w:rsidRPr="00A055A4" w:rsidRDefault="00E2586D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1</w:t>
            </w:r>
          </w:p>
        </w:tc>
        <w:tc>
          <w:tcPr>
            <w:tcW w:w="1276" w:type="dxa"/>
          </w:tcPr>
          <w:p w14:paraId="62CB63A2" w14:textId="77777777" w:rsidR="00073F5D" w:rsidRPr="00A61138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61138">
              <w:rPr>
                <w:rFonts w:eastAsia="Calibri"/>
              </w:rPr>
              <w:t>2</w:t>
            </w:r>
          </w:p>
        </w:tc>
        <w:tc>
          <w:tcPr>
            <w:tcW w:w="1559" w:type="dxa"/>
          </w:tcPr>
          <w:p w14:paraId="2FBA26D4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3</w:t>
            </w:r>
          </w:p>
        </w:tc>
        <w:tc>
          <w:tcPr>
            <w:tcW w:w="1276" w:type="dxa"/>
          </w:tcPr>
          <w:p w14:paraId="137058DA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3</w:t>
            </w:r>
          </w:p>
        </w:tc>
        <w:tc>
          <w:tcPr>
            <w:tcW w:w="1559" w:type="dxa"/>
          </w:tcPr>
          <w:p w14:paraId="580D61C2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4</w:t>
            </w:r>
          </w:p>
        </w:tc>
        <w:tc>
          <w:tcPr>
            <w:tcW w:w="1701" w:type="dxa"/>
          </w:tcPr>
          <w:p w14:paraId="146C4305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4</w:t>
            </w:r>
          </w:p>
        </w:tc>
      </w:tr>
      <w:tr w:rsidR="00073F5D" w14:paraId="6EA06496" w14:textId="77777777" w:rsidTr="007976CD">
        <w:tc>
          <w:tcPr>
            <w:tcW w:w="426" w:type="dxa"/>
          </w:tcPr>
          <w:p w14:paraId="6208AAF8" w14:textId="77777777" w:rsidR="00073F5D" w:rsidRPr="00A055A4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 w:rsidRPr="00A055A4">
              <w:rPr>
                <w:bCs/>
                <w:lang w:eastAsia="ar-SA" w:bidi="en-US"/>
              </w:rPr>
              <w:t>4.</w:t>
            </w:r>
          </w:p>
        </w:tc>
        <w:tc>
          <w:tcPr>
            <w:tcW w:w="2382" w:type="dxa"/>
            <w:gridSpan w:val="2"/>
          </w:tcPr>
          <w:p w14:paraId="0193C7BC" w14:textId="77777777" w:rsidR="00073F5D" w:rsidRPr="00A055A4" w:rsidRDefault="00EA0665">
            <w:pPr>
              <w:widowControl w:val="0"/>
              <w:jc w:val="both"/>
            </w:pPr>
            <w:r w:rsidRPr="00A055A4">
              <w:t xml:space="preserve">Мероприятия по поддержке инициатив молодежи в организации досуга, творческой самореализации, пропаганде здорового </w:t>
            </w:r>
            <w:r w:rsidRPr="00A055A4">
              <w:lastRenderedPageBreak/>
              <w:t>образа жизни, поддержке социально-значимых инициатив</w:t>
            </w:r>
          </w:p>
        </w:tc>
        <w:tc>
          <w:tcPr>
            <w:tcW w:w="1871" w:type="dxa"/>
            <w:gridSpan w:val="2"/>
          </w:tcPr>
          <w:p w14:paraId="1D623065" w14:textId="77777777" w:rsidR="00073F5D" w:rsidRPr="00A055A4" w:rsidRDefault="00EA0665" w:rsidP="007976CD">
            <w:pPr>
              <w:jc w:val="center"/>
            </w:pPr>
            <w:r w:rsidRPr="00A055A4">
              <w:lastRenderedPageBreak/>
              <w:t>Количество реализованных инновационных проектов в рамках данной Программы</w:t>
            </w:r>
          </w:p>
        </w:tc>
        <w:tc>
          <w:tcPr>
            <w:tcW w:w="992" w:type="dxa"/>
            <w:gridSpan w:val="2"/>
          </w:tcPr>
          <w:p w14:paraId="5AE755E7" w14:textId="77777777" w:rsidR="00073F5D" w:rsidRPr="00A055A4" w:rsidRDefault="00EA0665" w:rsidP="007976CD">
            <w:pPr>
              <w:jc w:val="center"/>
            </w:pPr>
            <w:r w:rsidRPr="00A055A4">
              <w:t>единиц</w:t>
            </w:r>
          </w:p>
        </w:tc>
        <w:tc>
          <w:tcPr>
            <w:tcW w:w="709" w:type="dxa"/>
          </w:tcPr>
          <w:p w14:paraId="77D761A2" w14:textId="77777777" w:rsidR="00073F5D" w:rsidRPr="00A055A4" w:rsidRDefault="00EA0665" w:rsidP="00A61138">
            <w:pPr>
              <w:jc w:val="center"/>
            </w:pPr>
            <w:r w:rsidRPr="00A055A4">
              <w:t>1</w:t>
            </w:r>
          </w:p>
        </w:tc>
        <w:tc>
          <w:tcPr>
            <w:tcW w:w="1134" w:type="dxa"/>
          </w:tcPr>
          <w:p w14:paraId="1CC97CCA" w14:textId="77777777" w:rsidR="00073F5D" w:rsidRPr="00A055A4" w:rsidRDefault="00E2586D" w:rsidP="00A61138">
            <w:pPr>
              <w:jc w:val="center"/>
            </w:pPr>
            <w:r w:rsidRPr="00A055A4">
              <w:t>1</w:t>
            </w:r>
          </w:p>
        </w:tc>
        <w:tc>
          <w:tcPr>
            <w:tcW w:w="1276" w:type="dxa"/>
          </w:tcPr>
          <w:p w14:paraId="78C50B73" w14:textId="77777777" w:rsidR="00073F5D" w:rsidRPr="00A61138" w:rsidRDefault="00EA0665" w:rsidP="00A61138">
            <w:pPr>
              <w:jc w:val="center"/>
            </w:pPr>
            <w:r w:rsidRPr="00A61138">
              <w:t>3</w:t>
            </w:r>
          </w:p>
        </w:tc>
        <w:tc>
          <w:tcPr>
            <w:tcW w:w="1559" w:type="dxa"/>
          </w:tcPr>
          <w:p w14:paraId="3A553237" w14:textId="77777777" w:rsidR="00073F5D" w:rsidRPr="00A055A4" w:rsidRDefault="00EA0665" w:rsidP="00A61138">
            <w:pPr>
              <w:jc w:val="center"/>
            </w:pPr>
            <w:r w:rsidRPr="00A055A4">
              <w:t>4</w:t>
            </w:r>
          </w:p>
        </w:tc>
        <w:tc>
          <w:tcPr>
            <w:tcW w:w="1276" w:type="dxa"/>
          </w:tcPr>
          <w:p w14:paraId="71743022" w14:textId="77777777" w:rsidR="00073F5D" w:rsidRPr="00A055A4" w:rsidRDefault="00EA0665" w:rsidP="00A61138">
            <w:pPr>
              <w:jc w:val="center"/>
            </w:pPr>
            <w:r w:rsidRPr="00A055A4">
              <w:t>4</w:t>
            </w:r>
          </w:p>
        </w:tc>
        <w:tc>
          <w:tcPr>
            <w:tcW w:w="1559" w:type="dxa"/>
          </w:tcPr>
          <w:p w14:paraId="1167857C" w14:textId="77777777" w:rsidR="00073F5D" w:rsidRPr="00A055A4" w:rsidRDefault="00EA0665" w:rsidP="00A61138">
            <w:pPr>
              <w:jc w:val="center"/>
            </w:pPr>
            <w:r w:rsidRPr="00A055A4">
              <w:t>5</w:t>
            </w:r>
          </w:p>
        </w:tc>
        <w:tc>
          <w:tcPr>
            <w:tcW w:w="1701" w:type="dxa"/>
          </w:tcPr>
          <w:p w14:paraId="4B78A6B6" w14:textId="77777777" w:rsidR="00073F5D" w:rsidRPr="00A055A4" w:rsidRDefault="00EA0665" w:rsidP="00A61138">
            <w:pPr>
              <w:jc w:val="center"/>
            </w:pPr>
            <w:r w:rsidRPr="00A055A4">
              <w:t>5</w:t>
            </w:r>
          </w:p>
        </w:tc>
      </w:tr>
      <w:tr w:rsidR="00073F5D" w14:paraId="2463661E" w14:textId="77777777" w:rsidTr="007976CD">
        <w:tc>
          <w:tcPr>
            <w:tcW w:w="426" w:type="dxa"/>
          </w:tcPr>
          <w:p w14:paraId="1A3FD1D8" w14:textId="77777777" w:rsidR="00073F5D" w:rsidRPr="00A055A4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 w:rsidRPr="00A055A4">
              <w:rPr>
                <w:bCs/>
                <w:lang w:eastAsia="ar-SA" w:bidi="en-US"/>
              </w:rPr>
              <w:t>5.</w:t>
            </w:r>
          </w:p>
        </w:tc>
        <w:tc>
          <w:tcPr>
            <w:tcW w:w="2382" w:type="dxa"/>
            <w:gridSpan w:val="2"/>
          </w:tcPr>
          <w:p w14:paraId="1D620EFB" w14:textId="77777777" w:rsidR="00073F5D" w:rsidRPr="00A055A4" w:rsidRDefault="00EA066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деятельности детских и молодежных объединений и организаций </w:t>
            </w:r>
          </w:p>
          <w:p w14:paraId="55E57FE9" w14:textId="77777777" w:rsidR="00073F5D" w:rsidRPr="00A055A4" w:rsidRDefault="00073F5D"/>
        </w:tc>
        <w:tc>
          <w:tcPr>
            <w:tcW w:w="1871" w:type="dxa"/>
            <w:gridSpan w:val="2"/>
          </w:tcPr>
          <w:p w14:paraId="6068E77B" w14:textId="77777777" w:rsidR="00073F5D" w:rsidRPr="00A055A4" w:rsidRDefault="00EA0665" w:rsidP="007976CD">
            <w:pPr>
              <w:jc w:val="center"/>
            </w:pPr>
            <w:r w:rsidRPr="00A055A4">
              <w:t>Количество посещающих мероприятия Муниципального автономного учреждения по работе с молодежью</w:t>
            </w:r>
          </w:p>
        </w:tc>
        <w:tc>
          <w:tcPr>
            <w:tcW w:w="992" w:type="dxa"/>
            <w:gridSpan w:val="2"/>
          </w:tcPr>
          <w:p w14:paraId="338551B8" w14:textId="77777777" w:rsidR="00073F5D" w:rsidRPr="00A055A4" w:rsidRDefault="00EA0665" w:rsidP="007976CD">
            <w:pPr>
              <w:jc w:val="center"/>
            </w:pPr>
            <w:r w:rsidRPr="00A055A4">
              <w:t>человек</w:t>
            </w:r>
          </w:p>
        </w:tc>
        <w:tc>
          <w:tcPr>
            <w:tcW w:w="709" w:type="dxa"/>
          </w:tcPr>
          <w:p w14:paraId="1C9CD93C" w14:textId="77777777" w:rsidR="00073F5D" w:rsidRPr="00A055A4" w:rsidRDefault="00EA0665" w:rsidP="00A61138">
            <w:pPr>
              <w:jc w:val="center"/>
            </w:pPr>
            <w:r w:rsidRPr="00A055A4">
              <w:t>3800</w:t>
            </w:r>
          </w:p>
        </w:tc>
        <w:tc>
          <w:tcPr>
            <w:tcW w:w="1134" w:type="dxa"/>
          </w:tcPr>
          <w:p w14:paraId="4846A106" w14:textId="77777777" w:rsidR="00073F5D" w:rsidRPr="00A055A4" w:rsidRDefault="00EA0665" w:rsidP="00A61138">
            <w:pPr>
              <w:jc w:val="center"/>
            </w:pPr>
            <w:r w:rsidRPr="00A055A4">
              <w:t>3800</w:t>
            </w:r>
          </w:p>
        </w:tc>
        <w:tc>
          <w:tcPr>
            <w:tcW w:w="1276" w:type="dxa"/>
          </w:tcPr>
          <w:p w14:paraId="589C2EEE" w14:textId="77777777" w:rsidR="00073F5D" w:rsidRPr="00A61138" w:rsidRDefault="00EA0665" w:rsidP="00A61138">
            <w:pPr>
              <w:jc w:val="center"/>
            </w:pPr>
            <w:r w:rsidRPr="00A61138">
              <w:t>3900</w:t>
            </w:r>
          </w:p>
        </w:tc>
        <w:tc>
          <w:tcPr>
            <w:tcW w:w="1559" w:type="dxa"/>
          </w:tcPr>
          <w:p w14:paraId="7AC152CC" w14:textId="77777777" w:rsidR="00073F5D" w:rsidRPr="00A055A4" w:rsidRDefault="00EA0665" w:rsidP="00A61138">
            <w:pPr>
              <w:jc w:val="center"/>
            </w:pPr>
            <w:r w:rsidRPr="00A055A4">
              <w:t>3950</w:t>
            </w:r>
          </w:p>
        </w:tc>
        <w:tc>
          <w:tcPr>
            <w:tcW w:w="1276" w:type="dxa"/>
          </w:tcPr>
          <w:p w14:paraId="6592635A" w14:textId="77777777" w:rsidR="00073F5D" w:rsidRPr="00A055A4" w:rsidRDefault="00EA0665" w:rsidP="00A61138">
            <w:pPr>
              <w:jc w:val="center"/>
            </w:pPr>
            <w:r w:rsidRPr="00A055A4">
              <w:t>4000</w:t>
            </w:r>
          </w:p>
        </w:tc>
        <w:tc>
          <w:tcPr>
            <w:tcW w:w="1559" w:type="dxa"/>
          </w:tcPr>
          <w:p w14:paraId="3BFA6EA7" w14:textId="77777777" w:rsidR="00073F5D" w:rsidRPr="00A055A4" w:rsidRDefault="00EA0665" w:rsidP="00A61138">
            <w:pPr>
              <w:jc w:val="center"/>
            </w:pPr>
            <w:r w:rsidRPr="00A055A4">
              <w:t>4500</w:t>
            </w:r>
          </w:p>
        </w:tc>
        <w:tc>
          <w:tcPr>
            <w:tcW w:w="1701" w:type="dxa"/>
          </w:tcPr>
          <w:p w14:paraId="1173D948" w14:textId="77777777" w:rsidR="00073F5D" w:rsidRPr="00A055A4" w:rsidRDefault="00EA0665" w:rsidP="00A61138">
            <w:pPr>
              <w:jc w:val="center"/>
            </w:pPr>
            <w:r w:rsidRPr="00A055A4">
              <w:t>5000</w:t>
            </w:r>
          </w:p>
        </w:tc>
      </w:tr>
      <w:tr w:rsidR="00073F5D" w14:paraId="7901B89D" w14:textId="77777777" w:rsidTr="007976CD">
        <w:tc>
          <w:tcPr>
            <w:tcW w:w="426" w:type="dxa"/>
          </w:tcPr>
          <w:p w14:paraId="145140E7" w14:textId="77777777" w:rsidR="00073F5D" w:rsidRPr="00A055A4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 w:rsidRPr="00A055A4">
              <w:rPr>
                <w:bCs/>
                <w:lang w:eastAsia="ar-SA" w:bidi="en-US"/>
              </w:rPr>
              <w:t>6.</w:t>
            </w:r>
          </w:p>
        </w:tc>
        <w:tc>
          <w:tcPr>
            <w:tcW w:w="2382" w:type="dxa"/>
            <w:gridSpan w:val="2"/>
          </w:tcPr>
          <w:p w14:paraId="0C3393A5" w14:textId="77777777" w:rsidR="00073F5D" w:rsidRPr="00A055A4" w:rsidRDefault="00EA066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Формирование условий для гражданского военно-патриотического, духовно-нравственного воспитания молодежи</w:t>
            </w:r>
          </w:p>
          <w:p w14:paraId="31B3DD7C" w14:textId="77777777" w:rsidR="00073F5D" w:rsidRPr="00A055A4" w:rsidRDefault="00073F5D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</w:tcPr>
          <w:p w14:paraId="5C44AEE5" w14:textId="77777777" w:rsidR="00073F5D" w:rsidRPr="00A055A4" w:rsidRDefault="00EA0665" w:rsidP="007976CD">
            <w:pPr>
              <w:jc w:val="center"/>
            </w:pPr>
            <w:r w:rsidRPr="00A055A4">
              <w:t>Количество мероприятий в рамках данной программы</w:t>
            </w:r>
          </w:p>
        </w:tc>
        <w:tc>
          <w:tcPr>
            <w:tcW w:w="992" w:type="dxa"/>
            <w:gridSpan w:val="2"/>
          </w:tcPr>
          <w:p w14:paraId="51F660A8" w14:textId="77777777" w:rsidR="00073F5D" w:rsidRPr="00A055A4" w:rsidRDefault="00EA0665" w:rsidP="007976CD">
            <w:pPr>
              <w:jc w:val="center"/>
            </w:pPr>
            <w:r w:rsidRPr="00A055A4">
              <w:t>единиц</w:t>
            </w:r>
          </w:p>
        </w:tc>
        <w:tc>
          <w:tcPr>
            <w:tcW w:w="709" w:type="dxa"/>
          </w:tcPr>
          <w:p w14:paraId="73E6E239" w14:textId="77777777" w:rsidR="00073F5D" w:rsidRPr="00A055A4" w:rsidRDefault="00EA0665" w:rsidP="00A61138">
            <w:pPr>
              <w:jc w:val="center"/>
            </w:pPr>
            <w:r w:rsidRPr="00A055A4">
              <w:t>100</w:t>
            </w:r>
          </w:p>
        </w:tc>
        <w:tc>
          <w:tcPr>
            <w:tcW w:w="1134" w:type="dxa"/>
          </w:tcPr>
          <w:p w14:paraId="7B8192B3" w14:textId="77777777" w:rsidR="00073F5D" w:rsidRPr="00A055A4" w:rsidRDefault="00EA0665" w:rsidP="00A61138">
            <w:pPr>
              <w:jc w:val="center"/>
            </w:pPr>
            <w:r w:rsidRPr="00A055A4">
              <w:t>10</w:t>
            </w:r>
            <w:r w:rsidR="00E2586D" w:rsidRPr="00A055A4">
              <w:t>0</w:t>
            </w:r>
          </w:p>
        </w:tc>
        <w:tc>
          <w:tcPr>
            <w:tcW w:w="1276" w:type="dxa"/>
          </w:tcPr>
          <w:p w14:paraId="34E5CFBE" w14:textId="77777777" w:rsidR="00073F5D" w:rsidRPr="00A61138" w:rsidRDefault="00EA0665" w:rsidP="00A61138">
            <w:pPr>
              <w:jc w:val="center"/>
            </w:pPr>
            <w:r w:rsidRPr="00A61138">
              <w:t>110</w:t>
            </w:r>
          </w:p>
        </w:tc>
        <w:tc>
          <w:tcPr>
            <w:tcW w:w="1559" w:type="dxa"/>
          </w:tcPr>
          <w:p w14:paraId="6F5F8975" w14:textId="77777777" w:rsidR="00073F5D" w:rsidRPr="00A055A4" w:rsidRDefault="00EA0665" w:rsidP="00A61138">
            <w:pPr>
              <w:jc w:val="center"/>
            </w:pPr>
            <w:r w:rsidRPr="00A055A4">
              <w:t>115</w:t>
            </w:r>
          </w:p>
        </w:tc>
        <w:tc>
          <w:tcPr>
            <w:tcW w:w="1276" w:type="dxa"/>
          </w:tcPr>
          <w:p w14:paraId="3F293AC0" w14:textId="77777777" w:rsidR="00073F5D" w:rsidRPr="00A055A4" w:rsidRDefault="00EA0665" w:rsidP="00A61138">
            <w:pPr>
              <w:jc w:val="center"/>
            </w:pPr>
            <w:r w:rsidRPr="00A055A4">
              <w:t>120</w:t>
            </w:r>
          </w:p>
        </w:tc>
        <w:tc>
          <w:tcPr>
            <w:tcW w:w="1559" w:type="dxa"/>
          </w:tcPr>
          <w:p w14:paraId="2BBFAB4C" w14:textId="77777777" w:rsidR="00073F5D" w:rsidRPr="00A055A4" w:rsidRDefault="00EA0665" w:rsidP="00A61138">
            <w:pPr>
              <w:jc w:val="center"/>
            </w:pPr>
            <w:r w:rsidRPr="00A055A4">
              <w:t>125</w:t>
            </w:r>
          </w:p>
        </w:tc>
        <w:tc>
          <w:tcPr>
            <w:tcW w:w="1701" w:type="dxa"/>
          </w:tcPr>
          <w:p w14:paraId="731B4A63" w14:textId="77777777" w:rsidR="00073F5D" w:rsidRPr="00A055A4" w:rsidRDefault="00EA0665" w:rsidP="00A61138">
            <w:pPr>
              <w:jc w:val="center"/>
            </w:pPr>
            <w:r w:rsidRPr="00A055A4">
              <w:t>130</w:t>
            </w:r>
          </w:p>
        </w:tc>
      </w:tr>
      <w:tr w:rsidR="00073F5D" w14:paraId="0E8362E6" w14:textId="77777777" w:rsidTr="007976CD">
        <w:tc>
          <w:tcPr>
            <w:tcW w:w="426" w:type="dxa"/>
          </w:tcPr>
          <w:p w14:paraId="52145A97" w14:textId="77777777" w:rsidR="00073F5D" w:rsidRPr="00A055A4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 w:rsidRPr="00A055A4">
              <w:rPr>
                <w:bCs/>
                <w:lang w:eastAsia="ar-SA" w:bidi="en-US"/>
              </w:rPr>
              <w:t>7.</w:t>
            </w:r>
          </w:p>
        </w:tc>
        <w:tc>
          <w:tcPr>
            <w:tcW w:w="2382" w:type="dxa"/>
            <w:gridSpan w:val="2"/>
          </w:tcPr>
          <w:p w14:paraId="71E440EC" w14:textId="77777777" w:rsidR="00073F5D" w:rsidRPr="00A055A4" w:rsidRDefault="00EA066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рабочей молодежи и студенческой молодежи </w:t>
            </w:r>
          </w:p>
          <w:p w14:paraId="5C9B976B" w14:textId="77777777" w:rsidR="00073F5D" w:rsidRPr="00A055A4" w:rsidRDefault="00073F5D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</w:tcPr>
          <w:p w14:paraId="580CBD1C" w14:textId="77777777" w:rsidR="00073F5D" w:rsidRPr="00A055A4" w:rsidRDefault="00EA0665" w:rsidP="007976CD">
            <w:pPr>
              <w:jc w:val="center"/>
            </w:pPr>
            <w:r w:rsidRPr="00A055A4">
              <w:t>Количество мероприятий в рамках данной программы</w:t>
            </w:r>
          </w:p>
        </w:tc>
        <w:tc>
          <w:tcPr>
            <w:tcW w:w="992" w:type="dxa"/>
            <w:gridSpan w:val="2"/>
          </w:tcPr>
          <w:p w14:paraId="7BBFC1D2" w14:textId="77777777" w:rsidR="00073F5D" w:rsidRPr="00A055A4" w:rsidRDefault="00EA0665" w:rsidP="007976CD">
            <w:pPr>
              <w:jc w:val="center"/>
            </w:pPr>
            <w:r w:rsidRPr="00A055A4">
              <w:t>единиц</w:t>
            </w:r>
          </w:p>
        </w:tc>
        <w:tc>
          <w:tcPr>
            <w:tcW w:w="709" w:type="dxa"/>
          </w:tcPr>
          <w:p w14:paraId="067B8FA7" w14:textId="77777777" w:rsidR="00073F5D" w:rsidRPr="00A055A4" w:rsidRDefault="00EA0665" w:rsidP="00A61138">
            <w:pPr>
              <w:jc w:val="center"/>
            </w:pPr>
            <w:r w:rsidRPr="00A055A4">
              <w:t>100</w:t>
            </w:r>
          </w:p>
        </w:tc>
        <w:tc>
          <w:tcPr>
            <w:tcW w:w="1134" w:type="dxa"/>
          </w:tcPr>
          <w:p w14:paraId="4D429E9B" w14:textId="77777777" w:rsidR="00073F5D" w:rsidRPr="00A055A4" w:rsidRDefault="00EA0665" w:rsidP="00A61138">
            <w:pPr>
              <w:jc w:val="center"/>
            </w:pPr>
            <w:r w:rsidRPr="00A055A4">
              <w:t>10</w:t>
            </w:r>
            <w:r w:rsidR="00E2586D" w:rsidRPr="00A055A4">
              <w:t>0</w:t>
            </w:r>
          </w:p>
        </w:tc>
        <w:tc>
          <w:tcPr>
            <w:tcW w:w="1276" w:type="dxa"/>
          </w:tcPr>
          <w:p w14:paraId="0FCB8F35" w14:textId="77777777" w:rsidR="00073F5D" w:rsidRPr="00A61138" w:rsidRDefault="00EA0665" w:rsidP="00A61138">
            <w:pPr>
              <w:jc w:val="center"/>
            </w:pPr>
            <w:r w:rsidRPr="00A61138">
              <w:t>110</w:t>
            </w:r>
          </w:p>
        </w:tc>
        <w:tc>
          <w:tcPr>
            <w:tcW w:w="1559" w:type="dxa"/>
          </w:tcPr>
          <w:p w14:paraId="0F419124" w14:textId="77777777" w:rsidR="00073F5D" w:rsidRPr="00A055A4" w:rsidRDefault="00EA0665" w:rsidP="00A61138">
            <w:pPr>
              <w:jc w:val="center"/>
            </w:pPr>
            <w:r w:rsidRPr="00A055A4">
              <w:t>115</w:t>
            </w:r>
          </w:p>
        </w:tc>
        <w:tc>
          <w:tcPr>
            <w:tcW w:w="1276" w:type="dxa"/>
          </w:tcPr>
          <w:p w14:paraId="6169BDFC" w14:textId="77777777" w:rsidR="00073F5D" w:rsidRPr="00A055A4" w:rsidRDefault="00EA0665" w:rsidP="00A61138">
            <w:pPr>
              <w:jc w:val="center"/>
            </w:pPr>
            <w:r w:rsidRPr="00A055A4">
              <w:t>120</w:t>
            </w:r>
          </w:p>
        </w:tc>
        <w:tc>
          <w:tcPr>
            <w:tcW w:w="1559" w:type="dxa"/>
          </w:tcPr>
          <w:p w14:paraId="30AA5752" w14:textId="77777777" w:rsidR="00073F5D" w:rsidRPr="00A055A4" w:rsidRDefault="00EA0665" w:rsidP="00A61138">
            <w:pPr>
              <w:jc w:val="center"/>
            </w:pPr>
            <w:r w:rsidRPr="00A055A4">
              <w:t>125</w:t>
            </w:r>
          </w:p>
        </w:tc>
        <w:tc>
          <w:tcPr>
            <w:tcW w:w="1701" w:type="dxa"/>
          </w:tcPr>
          <w:p w14:paraId="11E4B86A" w14:textId="77777777" w:rsidR="00073F5D" w:rsidRPr="00A055A4" w:rsidRDefault="00EA0665" w:rsidP="00A61138">
            <w:pPr>
              <w:jc w:val="center"/>
            </w:pPr>
            <w:r w:rsidRPr="00A055A4">
              <w:t>130</w:t>
            </w:r>
          </w:p>
        </w:tc>
      </w:tr>
      <w:tr w:rsidR="00073F5D" w14:paraId="5FF694F6" w14:textId="77777777" w:rsidTr="007976CD">
        <w:tc>
          <w:tcPr>
            <w:tcW w:w="426" w:type="dxa"/>
          </w:tcPr>
          <w:p w14:paraId="6175C15B" w14:textId="77777777" w:rsidR="00073F5D" w:rsidRPr="00A055A4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 w:rsidRPr="00A055A4">
              <w:rPr>
                <w:bCs/>
                <w:lang w:eastAsia="ar-SA" w:bidi="en-US"/>
              </w:rPr>
              <w:t>8.</w:t>
            </w:r>
          </w:p>
        </w:tc>
        <w:tc>
          <w:tcPr>
            <w:tcW w:w="2382" w:type="dxa"/>
            <w:gridSpan w:val="2"/>
          </w:tcPr>
          <w:p w14:paraId="7D87BBE9" w14:textId="77777777" w:rsidR="00073F5D" w:rsidRPr="00A055A4" w:rsidRDefault="00EA066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Летний оздоровительный отдых детей и молодёжи</w:t>
            </w:r>
          </w:p>
        </w:tc>
        <w:tc>
          <w:tcPr>
            <w:tcW w:w="1871" w:type="dxa"/>
            <w:gridSpan w:val="2"/>
          </w:tcPr>
          <w:p w14:paraId="5B40E383" w14:textId="77777777" w:rsidR="00073F5D" w:rsidRPr="00A055A4" w:rsidRDefault="00EA0665" w:rsidP="007976CD">
            <w:pPr>
              <w:widowControl w:val="0"/>
              <w:jc w:val="center"/>
              <w:rPr>
                <w:rFonts w:eastAsia="Calibri"/>
                <w:lang w:eastAsia="ar-SA" w:bidi="en-US"/>
              </w:rPr>
            </w:pPr>
            <w:r w:rsidRPr="00A055A4">
              <w:rPr>
                <w:lang w:eastAsia="ar-SA" w:bidi="en-US"/>
              </w:rPr>
              <w:t>Количество воспитанников (общее количество детей, молодежи и членов их семей, посещающих центр) по работе с молодежью</w:t>
            </w:r>
          </w:p>
        </w:tc>
        <w:tc>
          <w:tcPr>
            <w:tcW w:w="992" w:type="dxa"/>
            <w:gridSpan w:val="2"/>
          </w:tcPr>
          <w:p w14:paraId="6364FAD2" w14:textId="77777777" w:rsidR="00073F5D" w:rsidRPr="00A055A4" w:rsidRDefault="00A055A4" w:rsidP="007976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ч</w:t>
            </w:r>
            <w:r w:rsidR="00EA0665" w:rsidRPr="00A055A4">
              <w:rPr>
                <w:rFonts w:eastAsia="Calibri"/>
              </w:rPr>
              <w:t>еловек</w:t>
            </w:r>
          </w:p>
        </w:tc>
        <w:tc>
          <w:tcPr>
            <w:tcW w:w="709" w:type="dxa"/>
          </w:tcPr>
          <w:p w14:paraId="33F72926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50</w:t>
            </w:r>
          </w:p>
        </w:tc>
        <w:tc>
          <w:tcPr>
            <w:tcW w:w="1134" w:type="dxa"/>
          </w:tcPr>
          <w:p w14:paraId="2BF26EFF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50</w:t>
            </w:r>
          </w:p>
        </w:tc>
        <w:tc>
          <w:tcPr>
            <w:tcW w:w="1276" w:type="dxa"/>
          </w:tcPr>
          <w:p w14:paraId="0E98FE76" w14:textId="77777777" w:rsidR="00073F5D" w:rsidRPr="00A61138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61138">
              <w:rPr>
                <w:rFonts w:eastAsia="Calibri"/>
              </w:rPr>
              <w:t>60</w:t>
            </w:r>
          </w:p>
        </w:tc>
        <w:tc>
          <w:tcPr>
            <w:tcW w:w="1559" w:type="dxa"/>
          </w:tcPr>
          <w:p w14:paraId="1E66B5D5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70</w:t>
            </w:r>
          </w:p>
        </w:tc>
        <w:tc>
          <w:tcPr>
            <w:tcW w:w="1276" w:type="dxa"/>
          </w:tcPr>
          <w:p w14:paraId="655A725C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80</w:t>
            </w:r>
          </w:p>
        </w:tc>
        <w:tc>
          <w:tcPr>
            <w:tcW w:w="1559" w:type="dxa"/>
          </w:tcPr>
          <w:p w14:paraId="59E22649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90</w:t>
            </w:r>
          </w:p>
        </w:tc>
        <w:tc>
          <w:tcPr>
            <w:tcW w:w="1701" w:type="dxa"/>
          </w:tcPr>
          <w:p w14:paraId="53E3A9D1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100</w:t>
            </w:r>
          </w:p>
        </w:tc>
      </w:tr>
      <w:tr w:rsidR="00073F5D" w14:paraId="085FC3F6" w14:textId="77777777" w:rsidTr="007976CD">
        <w:tc>
          <w:tcPr>
            <w:tcW w:w="426" w:type="dxa"/>
          </w:tcPr>
          <w:p w14:paraId="11BD79A3" w14:textId="77777777" w:rsidR="00073F5D" w:rsidRPr="00A055A4" w:rsidRDefault="00EA0665">
            <w:pPr>
              <w:widowControl w:val="0"/>
              <w:jc w:val="center"/>
              <w:rPr>
                <w:bCs/>
                <w:lang w:eastAsia="ar-SA" w:bidi="en-US"/>
              </w:rPr>
            </w:pPr>
            <w:r w:rsidRPr="00A055A4">
              <w:rPr>
                <w:bCs/>
                <w:lang w:eastAsia="ar-SA" w:bidi="en-US"/>
              </w:rPr>
              <w:t>9.</w:t>
            </w:r>
          </w:p>
        </w:tc>
        <w:tc>
          <w:tcPr>
            <w:tcW w:w="2382" w:type="dxa"/>
            <w:gridSpan w:val="2"/>
          </w:tcPr>
          <w:p w14:paraId="2CF014A5" w14:textId="77777777" w:rsidR="00073F5D" w:rsidRPr="00A055A4" w:rsidRDefault="00EA0665">
            <w:pPr>
              <w:pStyle w:val="af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Содержание учреждений по работе с молодёжью.</w:t>
            </w:r>
          </w:p>
        </w:tc>
        <w:tc>
          <w:tcPr>
            <w:tcW w:w="1871" w:type="dxa"/>
            <w:gridSpan w:val="2"/>
          </w:tcPr>
          <w:p w14:paraId="1154BAC9" w14:textId="77777777" w:rsidR="00073F5D" w:rsidRPr="00A055A4" w:rsidRDefault="00EA0665" w:rsidP="007976CD">
            <w:pPr>
              <w:widowControl w:val="0"/>
              <w:jc w:val="center"/>
              <w:rPr>
                <w:rFonts w:eastAsia="Calibri"/>
                <w:lang w:eastAsia="ar-SA" w:bidi="en-US"/>
              </w:rPr>
            </w:pPr>
            <w:r w:rsidRPr="00A055A4">
              <w:rPr>
                <w:lang w:eastAsia="ar-SA" w:bidi="en-US"/>
              </w:rPr>
              <w:t>Уровень текущего содержания и субсидирования  учреждения или отдела по работе с молодежью на выполнение муниципального задания</w:t>
            </w:r>
          </w:p>
        </w:tc>
        <w:tc>
          <w:tcPr>
            <w:tcW w:w="992" w:type="dxa"/>
            <w:gridSpan w:val="2"/>
          </w:tcPr>
          <w:p w14:paraId="7A8E7760" w14:textId="77777777" w:rsidR="00073F5D" w:rsidRPr="00A055A4" w:rsidRDefault="00EA0665" w:rsidP="007976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lang w:eastAsia="ar-SA" w:bidi="en-US"/>
              </w:rPr>
              <w:t>%</w:t>
            </w:r>
          </w:p>
        </w:tc>
        <w:tc>
          <w:tcPr>
            <w:tcW w:w="709" w:type="dxa"/>
          </w:tcPr>
          <w:p w14:paraId="46868D38" w14:textId="77777777" w:rsidR="00073F5D" w:rsidRPr="00A055A4" w:rsidRDefault="00A055A4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100</w:t>
            </w:r>
          </w:p>
        </w:tc>
        <w:tc>
          <w:tcPr>
            <w:tcW w:w="1134" w:type="dxa"/>
          </w:tcPr>
          <w:p w14:paraId="32E47430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100</w:t>
            </w:r>
          </w:p>
        </w:tc>
        <w:tc>
          <w:tcPr>
            <w:tcW w:w="1276" w:type="dxa"/>
          </w:tcPr>
          <w:p w14:paraId="014A1CEC" w14:textId="77777777" w:rsidR="00073F5D" w:rsidRPr="00A61138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61138">
              <w:rPr>
                <w:rFonts w:eastAsia="Calibri"/>
              </w:rPr>
              <w:t>100</w:t>
            </w:r>
          </w:p>
        </w:tc>
        <w:tc>
          <w:tcPr>
            <w:tcW w:w="1559" w:type="dxa"/>
          </w:tcPr>
          <w:p w14:paraId="13444827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100</w:t>
            </w:r>
          </w:p>
        </w:tc>
        <w:tc>
          <w:tcPr>
            <w:tcW w:w="1276" w:type="dxa"/>
          </w:tcPr>
          <w:p w14:paraId="3D90BF69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100</w:t>
            </w:r>
          </w:p>
        </w:tc>
        <w:tc>
          <w:tcPr>
            <w:tcW w:w="1559" w:type="dxa"/>
          </w:tcPr>
          <w:p w14:paraId="750BE9CF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100</w:t>
            </w:r>
          </w:p>
        </w:tc>
        <w:tc>
          <w:tcPr>
            <w:tcW w:w="1701" w:type="dxa"/>
          </w:tcPr>
          <w:p w14:paraId="65159771" w14:textId="77777777" w:rsidR="00073F5D" w:rsidRPr="00A055A4" w:rsidRDefault="00EA0665" w:rsidP="00A611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100</w:t>
            </w:r>
          </w:p>
        </w:tc>
      </w:tr>
    </w:tbl>
    <w:p w14:paraId="5CED7C26" w14:textId="77777777" w:rsidR="00073F5D" w:rsidRDefault="00926F5C">
      <w:pPr>
        <w:widowControl w:val="0"/>
        <w:ind w:left="8789"/>
        <w:jc w:val="both"/>
        <w:rPr>
          <w:sz w:val="24"/>
          <w:szCs w:val="28"/>
        </w:rPr>
      </w:pPr>
      <w:r>
        <w:rPr>
          <w:noProof/>
          <w:sz w:val="24"/>
          <w:szCs w:val="28"/>
        </w:rPr>
        <w:pict w14:anchorId="70CA9690"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7" type="#_x0000_t68" style="position:absolute;left:0;text-align:left;margin-left:0;margin-top:0;width:50pt;height:50pt;z-index:251657216;visibility:hidden;mso-position-horizontal-relative:text;mso-position-vertical-relative:text" adj="16200">
            <o:lock v:ext="edit" selection="t"/>
          </v:shape>
        </w:pict>
      </w:r>
    </w:p>
    <w:p w14:paraId="1DC09818" w14:textId="77777777" w:rsidR="00E2586D" w:rsidRDefault="00E2586D" w:rsidP="00E2586D">
      <w:pPr>
        <w:widowControl w:val="0"/>
        <w:jc w:val="both"/>
        <w:rPr>
          <w:b/>
          <w:bCs/>
          <w:color w:val="FF0000"/>
          <w:sz w:val="24"/>
          <w:szCs w:val="28"/>
        </w:rPr>
      </w:pPr>
    </w:p>
    <w:p w14:paraId="0097A5D7" w14:textId="77777777" w:rsidR="00A055A4" w:rsidRDefault="00A055A4" w:rsidP="00E2586D">
      <w:pPr>
        <w:widowControl w:val="0"/>
        <w:jc w:val="both"/>
        <w:rPr>
          <w:b/>
          <w:bCs/>
          <w:color w:val="FF0000"/>
          <w:sz w:val="24"/>
          <w:szCs w:val="28"/>
        </w:rPr>
      </w:pPr>
    </w:p>
    <w:p w14:paraId="54C1E9C5" w14:textId="77777777" w:rsidR="00E2586D" w:rsidRDefault="00E2586D" w:rsidP="00E2586D">
      <w:pPr>
        <w:widowControl w:val="0"/>
        <w:jc w:val="both"/>
        <w:rPr>
          <w:sz w:val="24"/>
          <w:szCs w:val="28"/>
        </w:rPr>
      </w:pPr>
    </w:p>
    <w:p w14:paraId="2E31FB0B" w14:textId="77777777" w:rsidR="00073F5D" w:rsidRDefault="00EA0665">
      <w:pPr>
        <w:widowControl w:val="0"/>
        <w:ind w:left="878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ФОРМА 2 </w:t>
      </w:r>
    </w:p>
    <w:p w14:paraId="4E789715" w14:textId="77777777" w:rsidR="003B4846" w:rsidRPr="003B4846" w:rsidRDefault="003B4846" w:rsidP="003B4846">
      <w:pPr>
        <w:widowControl w:val="0"/>
        <w:autoSpaceDE w:val="0"/>
        <w:autoSpaceDN w:val="0"/>
        <w:adjustRightInd w:val="0"/>
        <w:ind w:left="8789"/>
        <w:jc w:val="both"/>
        <w:rPr>
          <w:sz w:val="24"/>
          <w:szCs w:val="28"/>
        </w:rPr>
      </w:pPr>
      <w:r w:rsidRPr="003B4846">
        <w:rPr>
          <w:sz w:val="24"/>
          <w:szCs w:val="28"/>
        </w:rPr>
        <w:t xml:space="preserve">к муниципальной программе «Реализация мероприятий молодежной политики на территории </w:t>
      </w:r>
      <w:r w:rsidR="00D60736">
        <w:rPr>
          <w:iCs/>
          <w:sz w:val="24"/>
          <w:szCs w:val="24"/>
        </w:rPr>
        <w:t>муниципального района «</w:t>
      </w:r>
      <w:r w:rsidR="00061D4A">
        <w:rPr>
          <w:iCs/>
          <w:sz w:val="24"/>
          <w:szCs w:val="24"/>
        </w:rPr>
        <w:t>Бабаюртовский</w:t>
      </w:r>
      <w:r w:rsidR="00D60736">
        <w:rPr>
          <w:iCs/>
          <w:sz w:val="24"/>
          <w:szCs w:val="24"/>
        </w:rPr>
        <w:t xml:space="preserve"> район»</w:t>
      </w:r>
      <w:r w:rsidRPr="003B4846">
        <w:rPr>
          <w:sz w:val="24"/>
          <w:szCs w:val="28"/>
        </w:rPr>
        <w:t xml:space="preserve">, утвержденной постановлением администрации </w:t>
      </w:r>
      <w:r w:rsidR="00D60736">
        <w:rPr>
          <w:iCs/>
          <w:sz w:val="24"/>
          <w:szCs w:val="24"/>
        </w:rPr>
        <w:t>муниципального района «</w:t>
      </w:r>
      <w:r w:rsidR="00061D4A">
        <w:rPr>
          <w:iCs/>
          <w:sz w:val="24"/>
          <w:szCs w:val="24"/>
        </w:rPr>
        <w:t>Бабаюртовский</w:t>
      </w:r>
      <w:r w:rsidR="00D60736">
        <w:rPr>
          <w:iCs/>
          <w:sz w:val="24"/>
          <w:szCs w:val="24"/>
        </w:rPr>
        <w:t xml:space="preserve"> район»</w:t>
      </w:r>
      <w:r w:rsidRPr="003B4846">
        <w:rPr>
          <w:sz w:val="24"/>
          <w:szCs w:val="28"/>
        </w:rPr>
        <w:t xml:space="preserve"> </w:t>
      </w:r>
    </w:p>
    <w:p w14:paraId="0348E26A" w14:textId="63DCE966" w:rsidR="003B4846" w:rsidRPr="003B4846" w:rsidRDefault="003B4846" w:rsidP="003B4846">
      <w:pPr>
        <w:widowControl w:val="0"/>
        <w:autoSpaceDE w:val="0"/>
        <w:autoSpaceDN w:val="0"/>
        <w:adjustRightInd w:val="0"/>
        <w:ind w:left="8789"/>
        <w:jc w:val="both"/>
        <w:rPr>
          <w:bCs/>
          <w:sz w:val="24"/>
          <w:szCs w:val="28"/>
        </w:rPr>
      </w:pPr>
      <w:r w:rsidRPr="003B4846">
        <w:rPr>
          <w:sz w:val="24"/>
          <w:szCs w:val="28"/>
        </w:rPr>
        <w:t>от «___» ___________ 20</w:t>
      </w:r>
      <w:r w:rsidR="00343146">
        <w:rPr>
          <w:sz w:val="24"/>
          <w:szCs w:val="28"/>
        </w:rPr>
        <w:t>26</w:t>
      </w:r>
      <w:r w:rsidR="008663E5">
        <w:rPr>
          <w:sz w:val="24"/>
          <w:szCs w:val="28"/>
        </w:rPr>
        <w:t xml:space="preserve"> </w:t>
      </w:r>
      <w:r w:rsidRPr="003B4846">
        <w:rPr>
          <w:sz w:val="24"/>
          <w:szCs w:val="28"/>
        </w:rPr>
        <w:t>г.   № ____</w:t>
      </w:r>
    </w:p>
    <w:p w14:paraId="1E22B18F" w14:textId="77777777" w:rsidR="00073F5D" w:rsidRDefault="00073F5D">
      <w:pPr>
        <w:widowControl w:val="0"/>
        <w:jc w:val="center"/>
        <w:rPr>
          <w:b/>
          <w:sz w:val="24"/>
          <w:szCs w:val="24"/>
        </w:rPr>
      </w:pPr>
    </w:p>
    <w:p w14:paraId="34028582" w14:textId="77777777" w:rsidR="00073F5D" w:rsidRDefault="00EA0665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ПЕРЕЧЕНЬ МЕРОПРИЯТИЙ (проект)</w:t>
      </w:r>
    </w:p>
    <w:p w14:paraId="5FC88C70" w14:textId="77777777" w:rsidR="00073F5D" w:rsidRDefault="00EA0665">
      <w:pPr>
        <w:widowControl w:val="0"/>
        <w:jc w:val="center"/>
        <w:rPr>
          <w:b/>
          <w:sz w:val="24"/>
          <w:szCs w:val="24"/>
          <w:lang w:eastAsia="ar-SA" w:bidi="en-US"/>
        </w:rPr>
      </w:pPr>
      <w:r>
        <w:rPr>
          <w:b/>
          <w:sz w:val="24"/>
          <w:szCs w:val="24"/>
          <w:lang w:eastAsia="ar-SA" w:bidi="en-US"/>
        </w:rPr>
        <w:t>к муниципальной программе</w:t>
      </w:r>
    </w:p>
    <w:p w14:paraId="2BC09814" w14:textId="77777777" w:rsidR="00073F5D" w:rsidRDefault="00EA0665">
      <w:pPr>
        <w:widowControl w:val="0"/>
        <w:jc w:val="center"/>
        <w:rPr>
          <w:b/>
          <w:sz w:val="24"/>
          <w:szCs w:val="24"/>
          <w:lang w:eastAsia="ar-SA" w:bidi="en-US"/>
        </w:rPr>
      </w:pPr>
      <w:r>
        <w:rPr>
          <w:b/>
          <w:sz w:val="24"/>
          <w:szCs w:val="24"/>
          <w:lang w:eastAsia="ar-SA" w:bidi="en-US"/>
        </w:rPr>
        <w:t xml:space="preserve">«Реализация мероприятий молодежной политики на территории </w:t>
      </w:r>
      <w:r w:rsidR="00D60736">
        <w:rPr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b/>
          <w:i/>
          <w:iCs/>
          <w:sz w:val="24"/>
          <w:szCs w:val="24"/>
          <w:u w:val="single"/>
        </w:rPr>
        <w:t>Бабаюртовский</w:t>
      </w:r>
      <w:r w:rsidR="00D60736">
        <w:rPr>
          <w:b/>
          <w:i/>
          <w:iCs/>
          <w:sz w:val="24"/>
          <w:szCs w:val="24"/>
          <w:u w:val="single"/>
        </w:rPr>
        <w:t xml:space="preserve"> район»</w:t>
      </w:r>
    </w:p>
    <w:p w14:paraId="1697069E" w14:textId="77777777" w:rsidR="00073F5D" w:rsidRDefault="00073F5D">
      <w:pPr>
        <w:widowControl w:val="0"/>
        <w:jc w:val="center"/>
        <w:rPr>
          <w:bCs/>
          <w:sz w:val="24"/>
          <w:szCs w:val="24"/>
          <w:lang w:eastAsia="ar-SA" w:bidi="en-US"/>
        </w:rPr>
      </w:pPr>
    </w:p>
    <w:tbl>
      <w:tblPr>
        <w:tblW w:w="154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62"/>
        <w:gridCol w:w="4394"/>
        <w:gridCol w:w="872"/>
        <w:gridCol w:w="1134"/>
        <w:gridCol w:w="943"/>
        <w:gridCol w:w="6"/>
        <w:gridCol w:w="1319"/>
        <w:gridCol w:w="992"/>
        <w:gridCol w:w="801"/>
        <w:gridCol w:w="6"/>
        <w:gridCol w:w="2295"/>
        <w:gridCol w:w="18"/>
      </w:tblGrid>
      <w:tr w:rsidR="00073F5D" w14:paraId="76EAAAA5" w14:textId="77777777" w:rsidTr="00BE3FE3">
        <w:trPr>
          <w:jc w:val="center"/>
        </w:trPr>
        <w:tc>
          <w:tcPr>
            <w:tcW w:w="540" w:type="dxa"/>
            <w:vMerge w:val="restart"/>
          </w:tcPr>
          <w:p w14:paraId="3AE59C96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rFonts w:eastAsia="Calibri"/>
                <w:szCs w:val="22"/>
                <w:lang w:eastAsia="ar-SA" w:bidi="en-US"/>
              </w:rPr>
              <w:t>№ п/п</w:t>
            </w:r>
          </w:p>
        </w:tc>
        <w:tc>
          <w:tcPr>
            <w:tcW w:w="2162" w:type="dxa"/>
            <w:vMerge w:val="restart"/>
          </w:tcPr>
          <w:p w14:paraId="15B50162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rFonts w:eastAsia="Calibri"/>
                <w:szCs w:val="22"/>
                <w:lang w:eastAsia="ar-SA" w:bidi="en-US"/>
              </w:rPr>
              <w:t>Наименование мероприятия</w:t>
            </w:r>
          </w:p>
        </w:tc>
        <w:tc>
          <w:tcPr>
            <w:tcW w:w="4394" w:type="dxa"/>
            <w:vMerge w:val="restart"/>
          </w:tcPr>
          <w:p w14:paraId="5C02CCBD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rFonts w:eastAsia="Calibri"/>
                <w:szCs w:val="22"/>
                <w:lang w:eastAsia="ar-SA" w:bidi="en-US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872" w:type="dxa"/>
          </w:tcPr>
          <w:p w14:paraId="72755B14" w14:textId="77777777" w:rsidR="00073F5D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Год </w:t>
            </w:r>
          </w:p>
          <w:p w14:paraId="1B34081A" w14:textId="77777777" w:rsidR="00073F5D" w:rsidRDefault="00EA0665">
            <w:pPr>
              <w:widowControl w:val="0"/>
              <w:jc w:val="center"/>
              <w:rPr>
                <w:szCs w:val="22"/>
              </w:rPr>
            </w:pPr>
            <w:r>
              <w:rPr>
                <w:rFonts w:eastAsia="Calibri"/>
                <w:szCs w:val="22"/>
              </w:rPr>
              <w:t>реализации</w:t>
            </w:r>
          </w:p>
        </w:tc>
        <w:tc>
          <w:tcPr>
            <w:tcW w:w="5201" w:type="dxa"/>
            <w:gridSpan w:val="7"/>
          </w:tcPr>
          <w:p w14:paraId="36278E69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rFonts w:eastAsia="Calibri"/>
                <w:szCs w:val="22"/>
                <w:lang w:eastAsia="ar-SA" w:bidi="en-US"/>
              </w:rPr>
              <w:t>Объемы и источники финансирования (тыс.рублей)</w:t>
            </w:r>
          </w:p>
        </w:tc>
        <w:tc>
          <w:tcPr>
            <w:tcW w:w="2313" w:type="dxa"/>
            <w:gridSpan w:val="2"/>
          </w:tcPr>
          <w:p w14:paraId="268F1821" w14:textId="77777777" w:rsidR="00073F5D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Непосредственные </w:t>
            </w:r>
          </w:p>
          <w:p w14:paraId="5A9D767D" w14:textId="77777777" w:rsidR="00073F5D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результаты </w:t>
            </w:r>
          </w:p>
          <w:p w14:paraId="65D784B5" w14:textId="77777777" w:rsidR="00073F5D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реализации </w:t>
            </w:r>
          </w:p>
          <w:p w14:paraId="180AF1CB" w14:textId="77777777" w:rsidR="00073F5D" w:rsidRDefault="00EA0665">
            <w:pPr>
              <w:widowControl w:val="0"/>
              <w:jc w:val="center"/>
              <w:rPr>
                <w:szCs w:val="22"/>
              </w:rPr>
            </w:pPr>
            <w:r>
              <w:rPr>
                <w:rFonts w:eastAsia="Calibri"/>
                <w:szCs w:val="22"/>
              </w:rPr>
              <w:t>мероприятий</w:t>
            </w:r>
          </w:p>
        </w:tc>
      </w:tr>
      <w:tr w:rsidR="00073F5D" w14:paraId="46EB39EA" w14:textId="77777777" w:rsidTr="007976CD">
        <w:trPr>
          <w:gridAfter w:val="1"/>
          <w:wAfter w:w="18" w:type="dxa"/>
          <w:jc w:val="center"/>
        </w:trPr>
        <w:tc>
          <w:tcPr>
            <w:tcW w:w="540" w:type="dxa"/>
            <w:vMerge/>
          </w:tcPr>
          <w:p w14:paraId="23A17B19" w14:textId="77777777" w:rsidR="00073F5D" w:rsidRDefault="00073F5D">
            <w:pPr>
              <w:widowControl w:val="0"/>
              <w:jc w:val="center"/>
              <w:rPr>
                <w:szCs w:val="22"/>
                <w:lang w:eastAsia="ar-SA" w:bidi="en-US"/>
              </w:rPr>
            </w:pPr>
          </w:p>
        </w:tc>
        <w:tc>
          <w:tcPr>
            <w:tcW w:w="2162" w:type="dxa"/>
            <w:vMerge/>
          </w:tcPr>
          <w:p w14:paraId="04FC2B01" w14:textId="77777777" w:rsidR="00073F5D" w:rsidRDefault="00073F5D">
            <w:pPr>
              <w:widowControl w:val="0"/>
              <w:jc w:val="center"/>
              <w:rPr>
                <w:szCs w:val="22"/>
                <w:lang w:eastAsia="ar-SA" w:bidi="en-US"/>
              </w:rPr>
            </w:pPr>
          </w:p>
        </w:tc>
        <w:tc>
          <w:tcPr>
            <w:tcW w:w="4394" w:type="dxa"/>
            <w:vMerge/>
          </w:tcPr>
          <w:p w14:paraId="590A6C53" w14:textId="77777777" w:rsidR="00073F5D" w:rsidRDefault="00073F5D">
            <w:pPr>
              <w:widowControl w:val="0"/>
              <w:jc w:val="center"/>
              <w:rPr>
                <w:szCs w:val="22"/>
                <w:lang w:eastAsia="ar-SA" w:bidi="en-US"/>
              </w:rPr>
            </w:pPr>
          </w:p>
        </w:tc>
        <w:tc>
          <w:tcPr>
            <w:tcW w:w="872" w:type="dxa"/>
          </w:tcPr>
          <w:p w14:paraId="7FEA975F" w14:textId="77777777" w:rsidR="00073F5D" w:rsidRDefault="00073F5D">
            <w:pPr>
              <w:widowControl w:val="0"/>
              <w:jc w:val="center"/>
              <w:rPr>
                <w:szCs w:val="22"/>
                <w:lang w:eastAsia="ar-SA" w:bidi="en-US"/>
              </w:rPr>
            </w:pPr>
          </w:p>
        </w:tc>
        <w:tc>
          <w:tcPr>
            <w:tcW w:w="1134" w:type="dxa"/>
          </w:tcPr>
          <w:p w14:paraId="65BE14F1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rFonts w:eastAsia="Calibri"/>
                <w:szCs w:val="22"/>
                <w:lang w:eastAsia="ar-SA" w:bidi="en-US"/>
              </w:rPr>
              <w:t>всего</w:t>
            </w:r>
          </w:p>
        </w:tc>
        <w:tc>
          <w:tcPr>
            <w:tcW w:w="943" w:type="dxa"/>
          </w:tcPr>
          <w:p w14:paraId="48363E16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>федеральный бюджет</w:t>
            </w:r>
          </w:p>
        </w:tc>
        <w:tc>
          <w:tcPr>
            <w:tcW w:w="1325" w:type="dxa"/>
            <w:gridSpan w:val="2"/>
          </w:tcPr>
          <w:p w14:paraId="63F8B858" w14:textId="77777777" w:rsidR="00073F5D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республиканский</w:t>
            </w:r>
          </w:p>
          <w:p w14:paraId="57C4E674" w14:textId="77777777" w:rsidR="00073F5D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бюджет</w:t>
            </w:r>
          </w:p>
        </w:tc>
        <w:tc>
          <w:tcPr>
            <w:tcW w:w="992" w:type="dxa"/>
          </w:tcPr>
          <w:p w14:paraId="37C9CBDB" w14:textId="77777777" w:rsidR="00073F5D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местный</w:t>
            </w:r>
          </w:p>
          <w:p w14:paraId="539E509F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rFonts w:eastAsia="Calibri"/>
                <w:szCs w:val="22"/>
                <w:lang w:eastAsia="ar-SA" w:bidi="en-US"/>
              </w:rPr>
              <w:t>бюджет</w:t>
            </w:r>
          </w:p>
        </w:tc>
        <w:tc>
          <w:tcPr>
            <w:tcW w:w="801" w:type="dxa"/>
          </w:tcPr>
          <w:p w14:paraId="7B87C936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>внебюджетные источники</w:t>
            </w:r>
          </w:p>
        </w:tc>
        <w:tc>
          <w:tcPr>
            <w:tcW w:w="2301" w:type="dxa"/>
            <w:gridSpan w:val="2"/>
          </w:tcPr>
          <w:p w14:paraId="233F1A93" w14:textId="77777777" w:rsidR="00073F5D" w:rsidRDefault="00073F5D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</w:tr>
      <w:tr w:rsidR="00073F5D" w14:paraId="102ED1AA" w14:textId="77777777" w:rsidTr="007976CD">
        <w:trPr>
          <w:jc w:val="center"/>
        </w:trPr>
        <w:tc>
          <w:tcPr>
            <w:tcW w:w="540" w:type="dxa"/>
          </w:tcPr>
          <w:p w14:paraId="4919AEE8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>1</w:t>
            </w:r>
          </w:p>
        </w:tc>
        <w:tc>
          <w:tcPr>
            <w:tcW w:w="2162" w:type="dxa"/>
          </w:tcPr>
          <w:p w14:paraId="7957DF82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>2</w:t>
            </w:r>
          </w:p>
        </w:tc>
        <w:tc>
          <w:tcPr>
            <w:tcW w:w="4394" w:type="dxa"/>
          </w:tcPr>
          <w:p w14:paraId="3B266747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>3</w:t>
            </w:r>
          </w:p>
        </w:tc>
        <w:tc>
          <w:tcPr>
            <w:tcW w:w="872" w:type="dxa"/>
          </w:tcPr>
          <w:p w14:paraId="4B54DBBE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>4</w:t>
            </w:r>
          </w:p>
        </w:tc>
        <w:tc>
          <w:tcPr>
            <w:tcW w:w="1134" w:type="dxa"/>
          </w:tcPr>
          <w:p w14:paraId="117EF6C5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>5</w:t>
            </w:r>
          </w:p>
        </w:tc>
        <w:tc>
          <w:tcPr>
            <w:tcW w:w="949" w:type="dxa"/>
            <w:gridSpan w:val="2"/>
          </w:tcPr>
          <w:p w14:paraId="4ECDA8E0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>6</w:t>
            </w:r>
          </w:p>
        </w:tc>
        <w:tc>
          <w:tcPr>
            <w:tcW w:w="1319" w:type="dxa"/>
          </w:tcPr>
          <w:p w14:paraId="42D473E3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>7</w:t>
            </w:r>
          </w:p>
        </w:tc>
        <w:tc>
          <w:tcPr>
            <w:tcW w:w="992" w:type="dxa"/>
          </w:tcPr>
          <w:p w14:paraId="6B6EB57C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>8</w:t>
            </w:r>
          </w:p>
        </w:tc>
        <w:tc>
          <w:tcPr>
            <w:tcW w:w="807" w:type="dxa"/>
            <w:gridSpan w:val="2"/>
          </w:tcPr>
          <w:p w14:paraId="11355714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>9</w:t>
            </w:r>
          </w:p>
        </w:tc>
        <w:tc>
          <w:tcPr>
            <w:tcW w:w="2313" w:type="dxa"/>
            <w:gridSpan w:val="2"/>
          </w:tcPr>
          <w:p w14:paraId="465A45A6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>10</w:t>
            </w:r>
          </w:p>
        </w:tc>
      </w:tr>
      <w:tr w:rsidR="00073F5D" w14:paraId="5A155A69" w14:textId="77777777">
        <w:trPr>
          <w:jc w:val="center"/>
        </w:trPr>
        <w:tc>
          <w:tcPr>
            <w:tcW w:w="15482" w:type="dxa"/>
            <w:gridSpan w:val="13"/>
          </w:tcPr>
          <w:p w14:paraId="6F2E30DC" w14:textId="77777777" w:rsidR="00073F5D" w:rsidRDefault="00EA0665">
            <w:pPr>
              <w:widowControl w:val="0"/>
              <w:ind w:firstLine="709"/>
              <w:jc w:val="center"/>
              <w:rPr>
                <w:szCs w:val="22"/>
                <w:lang w:eastAsia="ar-SA" w:bidi="en-US"/>
              </w:rPr>
            </w:pPr>
            <w:r>
              <w:rPr>
                <w:szCs w:val="22"/>
                <w:lang w:eastAsia="ar-SA" w:bidi="en-US"/>
              </w:rPr>
              <w:t xml:space="preserve">Муниципальная программа «Реализация мероприятий молодежной политики на территории </w:t>
            </w:r>
            <w:r w:rsidR="00D60736">
              <w:rPr>
                <w:b/>
                <w:i/>
                <w:iCs/>
                <w:sz w:val="24"/>
                <w:szCs w:val="24"/>
                <w:u w:val="single"/>
              </w:rPr>
              <w:t>муниципального района «</w:t>
            </w:r>
            <w:r w:rsidR="00061D4A">
              <w:rPr>
                <w:b/>
                <w:i/>
                <w:iCs/>
                <w:sz w:val="24"/>
                <w:szCs w:val="24"/>
                <w:u w:val="single"/>
              </w:rPr>
              <w:t>Бабаюртовский</w:t>
            </w:r>
            <w:r w:rsidR="00D60736">
              <w:rPr>
                <w:b/>
                <w:i/>
                <w:iCs/>
                <w:sz w:val="24"/>
                <w:szCs w:val="24"/>
                <w:u w:val="single"/>
              </w:rPr>
              <w:t xml:space="preserve"> район»</w:t>
            </w:r>
          </w:p>
        </w:tc>
      </w:tr>
      <w:tr w:rsidR="00073F5D" w14:paraId="63340120" w14:textId="77777777" w:rsidTr="007976CD">
        <w:trPr>
          <w:jc w:val="center"/>
        </w:trPr>
        <w:tc>
          <w:tcPr>
            <w:tcW w:w="540" w:type="dxa"/>
          </w:tcPr>
          <w:p w14:paraId="003A5CF8" w14:textId="77777777" w:rsidR="00073F5D" w:rsidRDefault="00EA0665">
            <w:pPr>
              <w:widowControl w:val="0"/>
              <w:jc w:val="center"/>
              <w:rPr>
                <w:szCs w:val="22"/>
                <w:lang w:eastAsia="ar-SA" w:bidi="en-US"/>
              </w:rPr>
            </w:pPr>
            <w:r>
              <w:rPr>
                <w:rFonts w:eastAsia="Calibri"/>
                <w:szCs w:val="22"/>
                <w:lang w:eastAsia="ar-SA" w:bidi="en-US"/>
              </w:rPr>
              <w:t>1.</w:t>
            </w:r>
          </w:p>
        </w:tc>
        <w:tc>
          <w:tcPr>
            <w:tcW w:w="2162" w:type="dxa"/>
          </w:tcPr>
          <w:p w14:paraId="5A0D3C02" w14:textId="77777777" w:rsidR="00073F5D" w:rsidRPr="00A055A4" w:rsidRDefault="00EA0665" w:rsidP="00A055A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Информационное и методическое обеспечение повышения уровня специалистов, работающих  в</w:t>
            </w:r>
            <w:r w:rsidR="005F0D16" w:rsidRPr="00A05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молодежной политики в поселениях </w:t>
            </w:r>
            <w:r w:rsidR="00D60736" w:rsidRPr="00A05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муниципального района «</w:t>
            </w:r>
            <w:r w:rsidR="00061D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Бабаюртовский</w:t>
            </w:r>
            <w:r w:rsidR="00D60736" w:rsidRPr="00A055A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район»</w:t>
            </w:r>
            <w:r w:rsidR="005F0D16" w:rsidRPr="00A05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 xml:space="preserve">(Семинары и совещания </w:t>
            </w:r>
            <w:r w:rsidRPr="00A055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специалистов по работе с молодёжью)</w:t>
            </w:r>
          </w:p>
        </w:tc>
        <w:tc>
          <w:tcPr>
            <w:tcW w:w="4394" w:type="dxa"/>
          </w:tcPr>
          <w:p w14:paraId="48C3EF1F" w14:textId="77777777" w:rsidR="00B77E63" w:rsidRDefault="00B77E63" w:rsidP="00A055A4">
            <w:pPr>
              <w:widowControl w:val="0"/>
              <w:jc w:val="both"/>
            </w:pPr>
            <w:r w:rsidRPr="00B77E63">
              <w:lastRenderedPageBreak/>
              <w:t>Управление делами администрации</w:t>
            </w:r>
          </w:p>
          <w:p w14:paraId="1FB94AAF" w14:textId="77777777" w:rsidR="00073F5D" w:rsidRPr="00A055A4" w:rsidRDefault="00A055A4" w:rsidP="00A055A4">
            <w:pPr>
              <w:widowControl w:val="0"/>
              <w:jc w:val="both"/>
            </w:pPr>
            <w:r w:rsidRPr="00A055A4">
              <w:t>МКУ «Управление образования МР «</w:t>
            </w:r>
            <w:r w:rsidR="00061D4A">
              <w:t>Бабаюртовский</w:t>
            </w:r>
            <w:r w:rsidRPr="00A055A4">
              <w:t xml:space="preserve"> район» и образовательные организации</w:t>
            </w:r>
          </w:p>
        </w:tc>
        <w:tc>
          <w:tcPr>
            <w:tcW w:w="872" w:type="dxa"/>
          </w:tcPr>
          <w:p w14:paraId="2272EDEC" w14:textId="77777777" w:rsidR="00073F5D" w:rsidRPr="00A055A4" w:rsidRDefault="00EA0665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2026</w:t>
            </w:r>
          </w:p>
          <w:p w14:paraId="2E1E421D" w14:textId="77777777" w:rsidR="00073F5D" w:rsidRPr="00A055A4" w:rsidRDefault="00EA0665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2027</w:t>
            </w:r>
          </w:p>
          <w:p w14:paraId="59DB2208" w14:textId="77777777" w:rsidR="00073F5D" w:rsidRPr="00A055A4" w:rsidRDefault="00EA0665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2028</w:t>
            </w:r>
          </w:p>
          <w:p w14:paraId="46B58265" w14:textId="77777777" w:rsidR="00073F5D" w:rsidRPr="00A055A4" w:rsidRDefault="00EA0665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2029</w:t>
            </w:r>
          </w:p>
          <w:p w14:paraId="3C582F56" w14:textId="77777777" w:rsidR="00073F5D" w:rsidRPr="00A055A4" w:rsidRDefault="00EA0665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2030</w:t>
            </w:r>
          </w:p>
          <w:p w14:paraId="1E1CDD7F" w14:textId="77777777" w:rsidR="00073F5D" w:rsidRPr="00A055A4" w:rsidRDefault="00073F5D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14:paraId="546A1027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03FA78CB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100,00</w:t>
            </w:r>
          </w:p>
          <w:p w14:paraId="3AF8C84E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752939E4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100,00</w:t>
            </w:r>
          </w:p>
          <w:p w14:paraId="499ECCB3" w14:textId="77777777" w:rsidR="00073F5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</w:tc>
        <w:tc>
          <w:tcPr>
            <w:tcW w:w="949" w:type="dxa"/>
            <w:gridSpan w:val="2"/>
          </w:tcPr>
          <w:p w14:paraId="6C1FC604" w14:textId="77777777" w:rsidR="00073F5D" w:rsidRPr="00F2778E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19FC833D" w14:textId="77777777" w:rsidR="00073F5D" w:rsidRPr="00F2778E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07437156" w14:textId="77777777" w:rsidR="00073F5D" w:rsidRPr="00F2778E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415FB03B" w14:textId="77777777" w:rsidR="00073F5D" w:rsidRPr="00F2778E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0EF8A5EC" w14:textId="77777777" w:rsidR="00073F5D" w:rsidRPr="00F2778E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74020415" w14:textId="77777777" w:rsidR="00073F5D" w:rsidRPr="00F2778E" w:rsidRDefault="00073F5D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19" w:type="dxa"/>
          </w:tcPr>
          <w:p w14:paraId="0C63800F" w14:textId="77777777" w:rsidR="00073F5D" w:rsidRPr="00F2778E" w:rsidRDefault="00E2586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60347E9D" w14:textId="77777777" w:rsidR="00073F5D" w:rsidRPr="00F2778E" w:rsidRDefault="00E2586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58EA2B98" w14:textId="77777777" w:rsidR="00E2586D" w:rsidRPr="00F2778E" w:rsidRDefault="00E2586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2A9748E7" w14:textId="77777777" w:rsidR="00073F5D" w:rsidRPr="00F2778E" w:rsidRDefault="00E2586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08D481DD" w14:textId="77777777" w:rsidR="00073F5D" w:rsidRPr="00F2778E" w:rsidRDefault="00E2586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5B86BAC0" w14:textId="77777777" w:rsidR="00073F5D" w:rsidRPr="00F2778E" w:rsidRDefault="00073F5D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992" w:type="dxa"/>
          </w:tcPr>
          <w:p w14:paraId="5AB72BD1" w14:textId="77777777" w:rsidR="00073F5D" w:rsidRPr="00F2778E" w:rsidRDefault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</w:t>
            </w:r>
            <w:r w:rsidR="004F1406" w:rsidRPr="00F2778E">
              <w:rPr>
                <w:rFonts w:eastAsia="Calibri"/>
                <w:szCs w:val="22"/>
              </w:rPr>
              <w:t>00</w:t>
            </w:r>
            <w:r w:rsidR="00EA0665" w:rsidRPr="00F2778E">
              <w:rPr>
                <w:rFonts w:eastAsia="Calibri"/>
                <w:szCs w:val="22"/>
              </w:rPr>
              <w:t>.00</w:t>
            </w:r>
          </w:p>
          <w:p w14:paraId="4018E97C" w14:textId="77777777" w:rsidR="00073F5D" w:rsidRPr="00F2778E" w:rsidRDefault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</w:t>
            </w:r>
            <w:r w:rsidR="001D25A2" w:rsidRPr="00F2778E">
              <w:rPr>
                <w:rFonts w:eastAsia="Calibri"/>
                <w:szCs w:val="22"/>
              </w:rPr>
              <w:t>0</w:t>
            </w:r>
            <w:r w:rsidR="00EA0665" w:rsidRPr="00F2778E">
              <w:rPr>
                <w:rFonts w:eastAsia="Calibri"/>
                <w:szCs w:val="22"/>
              </w:rPr>
              <w:t>0,00</w:t>
            </w:r>
          </w:p>
          <w:p w14:paraId="16C21DDB" w14:textId="77777777" w:rsidR="00073F5D" w:rsidRPr="00F2778E" w:rsidRDefault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</w:t>
            </w:r>
            <w:r w:rsidR="001D25A2" w:rsidRPr="00F2778E">
              <w:rPr>
                <w:rFonts w:eastAsia="Calibri"/>
                <w:szCs w:val="22"/>
              </w:rPr>
              <w:t>0</w:t>
            </w:r>
            <w:r w:rsidR="00EA0665" w:rsidRPr="00F2778E">
              <w:rPr>
                <w:rFonts w:eastAsia="Calibri"/>
                <w:szCs w:val="22"/>
              </w:rPr>
              <w:t>0.00</w:t>
            </w:r>
          </w:p>
          <w:p w14:paraId="30000BF0" w14:textId="77777777" w:rsidR="00073F5D" w:rsidRPr="00F2778E" w:rsidRDefault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</w:t>
            </w:r>
            <w:r w:rsidR="001D25A2" w:rsidRPr="00F2778E">
              <w:rPr>
                <w:rFonts w:eastAsia="Calibri"/>
                <w:szCs w:val="22"/>
              </w:rPr>
              <w:t>0</w:t>
            </w:r>
            <w:r w:rsidR="00EA0665" w:rsidRPr="00F2778E">
              <w:rPr>
                <w:rFonts w:eastAsia="Calibri"/>
                <w:szCs w:val="22"/>
              </w:rPr>
              <w:t>0,00</w:t>
            </w:r>
          </w:p>
          <w:p w14:paraId="0CD6C491" w14:textId="77777777" w:rsidR="00073F5D" w:rsidRPr="00F2778E" w:rsidRDefault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</w:t>
            </w:r>
            <w:r w:rsidR="001D25A2" w:rsidRPr="00F2778E">
              <w:rPr>
                <w:rFonts w:eastAsia="Calibri"/>
                <w:szCs w:val="22"/>
              </w:rPr>
              <w:t>0</w:t>
            </w:r>
            <w:r w:rsidR="00EA0665" w:rsidRPr="00F2778E">
              <w:rPr>
                <w:rFonts w:eastAsia="Calibri"/>
                <w:szCs w:val="22"/>
              </w:rPr>
              <w:t>0.00</w:t>
            </w:r>
          </w:p>
        </w:tc>
        <w:tc>
          <w:tcPr>
            <w:tcW w:w="807" w:type="dxa"/>
            <w:gridSpan w:val="2"/>
          </w:tcPr>
          <w:p w14:paraId="263FA201" w14:textId="77777777" w:rsidR="00073F5D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7236C419" w14:textId="77777777" w:rsidR="00073F5D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3A0DD4B7" w14:textId="77777777" w:rsidR="00073F5D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3FA63E08" w14:textId="77777777" w:rsidR="00073F5D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67A692AB" w14:textId="77777777" w:rsidR="00073F5D" w:rsidRDefault="00EA0665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7C559B2F" w14:textId="77777777" w:rsidR="00073F5D" w:rsidRDefault="00073F5D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2313" w:type="dxa"/>
            <w:gridSpan w:val="2"/>
          </w:tcPr>
          <w:p w14:paraId="7B2F5DF2" w14:textId="77777777" w:rsidR="00073F5D" w:rsidRDefault="00EA0665" w:rsidP="00A055A4">
            <w:pPr>
              <w:widowControl w:val="0"/>
              <w:tabs>
                <w:tab w:val="left" w:pos="2194"/>
              </w:tabs>
              <w:jc w:val="center"/>
              <w:rPr>
                <w:rFonts w:eastAsia="Calibri"/>
                <w:szCs w:val="22"/>
              </w:rPr>
            </w:pPr>
            <w:r>
              <w:rPr>
                <w:szCs w:val="22"/>
              </w:rPr>
              <w:t>Формирование у молодых граждан потребности в самореализации и активной реализации своего инновационного потенциала.</w:t>
            </w:r>
          </w:p>
        </w:tc>
      </w:tr>
      <w:tr w:rsidR="003B4846" w14:paraId="1C88C3D5" w14:textId="77777777" w:rsidTr="007976CD">
        <w:trPr>
          <w:jc w:val="center"/>
        </w:trPr>
        <w:tc>
          <w:tcPr>
            <w:tcW w:w="540" w:type="dxa"/>
          </w:tcPr>
          <w:p w14:paraId="5D1C1E56" w14:textId="77777777" w:rsidR="003B4846" w:rsidRDefault="003B4846">
            <w:pPr>
              <w:widowControl w:val="0"/>
              <w:jc w:val="center"/>
              <w:rPr>
                <w:rFonts w:eastAsia="Calibri"/>
                <w:szCs w:val="22"/>
                <w:lang w:val="en-US" w:eastAsia="ar-SA" w:bidi="en-US"/>
              </w:rPr>
            </w:pPr>
            <w:r>
              <w:rPr>
                <w:rFonts w:eastAsia="Calibri"/>
                <w:szCs w:val="22"/>
                <w:lang w:val="en-US" w:eastAsia="ar-SA" w:bidi="en-US"/>
              </w:rPr>
              <w:t>2</w:t>
            </w:r>
          </w:p>
        </w:tc>
        <w:tc>
          <w:tcPr>
            <w:tcW w:w="2162" w:type="dxa"/>
          </w:tcPr>
          <w:p w14:paraId="1AC4B0CC" w14:textId="77777777" w:rsidR="003B4846" w:rsidRPr="00A055A4" w:rsidRDefault="003B4846" w:rsidP="00A055A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молодой семьи. Мероприятия по укреплению семейных ценностей среди молодежи.</w:t>
            </w:r>
          </w:p>
        </w:tc>
        <w:tc>
          <w:tcPr>
            <w:tcW w:w="4394" w:type="dxa"/>
          </w:tcPr>
          <w:p w14:paraId="06BF36A3" w14:textId="77777777" w:rsidR="001D25A2" w:rsidRDefault="00B77E63" w:rsidP="00A055A4">
            <w:pPr>
              <w:widowControl w:val="0"/>
              <w:jc w:val="both"/>
            </w:pPr>
            <w:r w:rsidRPr="00B77E63">
              <w:t>Управление делами администрации</w:t>
            </w:r>
          </w:p>
          <w:p w14:paraId="709FCB5A" w14:textId="77777777" w:rsidR="003B4846" w:rsidRPr="00A055A4" w:rsidRDefault="00A055A4" w:rsidP="00A055A4">
            <w:pPr>
              <w:widowControl w:val="0"/>
              <w:jc w:val="both"/>
            </w:pPr>
            <w:r w:rsidRPr="00A055A4">
              <w:t>МКУ «Управление образования МР «</w:t>
            </w:r>
            <w:r w:rsidR="00061D4A">
              <w:t>Бабаюртовский</w:t>
            </w:r>
            <w:r w:rsidRPr="00A055A4">
              <w:t xml:space="preserve"> район» и образовательные организации</w:t>
            </w:r>
          </w:p>
        </w:tc>
        <w:tc>
          <w:tcPr>
            <w:tcW w:w="872" w:type="dxa"/>
          </w:tcPr>
          <w:p w14:paraId="3D49281E" w14:textId="77777777" w:rsidR="003B4846" w:rsidRPr="00A055A4" w:rsidRDefault="003B4846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2026</w:t>
            </w:r>
          </w:p>
          <w:p w14:paraId="3A94DA72" w14:textId="77777777" w:rsidR="003B4846" w:rsidRPr="00A055A4" w:rsidRDefault="003B4846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2027</w:t>
            </w:r>
          </w:p>
          <w:p w14:paraId="7B8D0F31" w14:textId="77777777" w:rsidR="003B4846" w:rsidRPr="00A055A4" w:rsidRDefault="003B4846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2028</w:t>
            </w:r>
          </w:p>
          <w:p w14:paraId="6D8CCB73" w14:textId="77777777" w:rsidR="003B4846" w:rsidRPr="00A055A4" w:rsidRDefault="003B4846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2029</w:t>
            </w:r>
          </w:p>
          <w:p w14:paraId="4D65F655" w14:textId="77777777" w:rsidR="003B4846" w:rsidRPr="00A055A4" w:rsidRDefault="003B4846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2030</w:t>
            </w:r>
          </w:p>
          <w:p w14:paraId="5BA808F2" w14:textId="77777777" w:rsidR="003B4846" w:rsidRPr="00A055A4" w:rsidRDefault="003B4846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14:paraId="586C2599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47EB37D2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25C959F1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388C468C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787B3416" w14:textId="77777777" w:rsidR="003B4846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</w:tc>
        <w:tc>
          <w:tcPr>
            <w:tcW w:w="949" w:type="dxa"/>
            <w:gridSpan w:val="2"/>
          </w:tcPr>
          <w:p w14:paraId="298A17EB" w14:textId="77777777" w:rsidR="003B4846" w:rsidRPr="00F2778E" w:rsidRDefault="003B4846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31C469D0" w14:textId="77777777" w:rsidR="003B4846" w:rsidRPr="00F2778E" w:rsidRDefault="003B4846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571C296D" w14:textId="77777777" w:rsidR="003B4846" w:rsidRPr="00F2778E" w:rsidRDefault="003B4846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6E6E24C5" w14:textId="77777777" w:rsidR="003B4846" w:rsidRPr="00F2778E" w:rsidRDefault="003B4846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1285822B" w14:textId="77777777" w:rsidR="003B4846" w:rsidRPr="00F2778E" w:rsidRDefault="003B4846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26DF74FA" w14:textId="77777777" w:rsidR="003B4846" w:rsidRPr="00F2778E" w:rsidRDefault="003B4846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19" w:type="dxa"/>
          </w:tcPr>
          <w:p w14:paraId="65976DFD" w14:textId="77777777" w:rsidR="003B4846" w:rsidRPr="00F2778E" w:rsidRDefault="00E2586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00</w:t>
            </w:r>
            <w:r w:rsidR="003B4846" w:rsidRPr="00F2778E">
              <w:rPr>
                <w:rFonts w:eastAsia="Calibri"/>
                <w:szCs w:val="22"/>
              </w:rPr>
              <w:t>.00</w:t>
            </w:r>
          </w:p>
          <w:p w14:paraId="7D637493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6B7C1A4B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1309A8DC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749FABE7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2C92AEA9" w14:textId="77777777" w:rsidR="003B4846" w:rsidRPr="00F2778E" w:rsidRDefault="003B4846" w:rsidP="00560C02">
            <w:pPr>
              <w:widowControl w:val="0"/>
              <w:rPr>
                <w:rFonts w:eastAsia="Calibri"/>
                <w:szCs w:val="22"/>
              </w:rPr>
            </w:pPr>
          </w:p>
        </w:tc>
        <w:tc>
          <w:tcPr>
            <w:tcW w:w="992" w:type="dxa"/>
          </w:tcPr>
          <w:p w14:paraId="1243590C" w14:textId="77777777" w:rsidR="001D25A2" w:rsidRPr="00F2778E" w:rsidRDefault="001D25A2" w:rsidP="001D25A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3CBBD80F" w14:textId="77777777" w:rsidR="001D25A2" w:rsidRPr="00F2778E" w:rsidRDefault="001D25A2" w:rsidP="001D25A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0D5C81DB" w14:textId="77777777" w:rsidR="001D25A2" w:rsidRPr="00F2778E" w:rsidRDefault="001D25A2" w:rsidP="001D25A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30EE7032" w14:textId="77777777" w:rsidR="001D25A2" w:rsidRPr="00F2778E" w:rsidRDefault="001D25A2" w:rsidP="001D25A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46530C80" w14:textId="77777777" w:rsidR="003B4846" w:rsidRPr="00F2778E" w:rsidRDefault="001D25A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</w:tc>
        <w:tc>
          <w:tcPr>
            <w:tcW w:w="807" w:type="dxa"/>
            <w:gridSpan w:val="2"/>
          </w:tcPr>
          <w:p w14:paraId="7B135846" w14:textId="77777777" w:rsidR="003B4846" w:rsidRDefault="003B4846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302E641A" w14:textId="77777777" w:rsidR="003B4846" w:rsidRDefault="003B4846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7EC2F7DB" w14:textId="77777777" w:rsidR="003B4846" w:rsidRDefault="003B4846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18AB9887" w14:textId="77777777" w:rsidR="003B4846" w:rsidRDefault="003B4846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0A073236" w14:textId="77777777" w:rsidR="003B4846" w:rsidRDefault="003B4846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511DF9D0" w14:textId="77777777" w:rsidR="003B4846" w:rsidRDefault="003B4846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2313" w:type="dxa"/>
            <w:gridSpan w:val="2"/>
          </w:tcPr>
          <w:p w14:paraId="0605833F" w14:textId="77777777" w:rsidR="003B4846" w:rsidRDefault="003B4846" w:rsidP="00A055A4">
            <w:pPr>
              <w:widowControl w:val="0"/>
              <w:tabs>
                <w:tab w:val="left" w:pos="2194"/>
              </w:tabs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Широкое вовлечение молодёжи района в проведение мероприятий, способствующих удовлетворению качеством муниципальных услуг в республики молодежной политики, и повышению стабильности общественной жизни молодёжи.</w:t>
            </w:r>
          </w:p>
        </w:tc>
      </w:tr>
      <w:tr w:rsidR="00560C02" w14:paraId="6C873786" w14:textId="77777777" w:rsidTr="007976CD">
        <w:trPr>
          <w:jc w:val="center"/>
        </w:trPr>
        <w:tc>
          <w:tcPr>
            <w:tcW w:w="540" w:type="dxa"/>
          </w:tcPr>
          <w:p w14:paraId="45CD81D8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  <w:lang w:eastAsia="ar-SA" w:bidi="en-US"/>
              </w:rPr>
            </w:pPr>
            <w:r>
              <w:rPr>
                <w:rFonts w:eastAsia="Calibri"/>
                <w:szCs w:val="22"/>
                <w:lang w:val="en-US" w:eastAsia="ar-SA" w:bidi="en-US"/>
              </w:rPr>
              <w:t>3</w:t>
            </w:r>
          </w:p>
        </w:tc>
        <w:tc>
          <w:tcPr>
            <w:tcW w:w="2162" w:type="dxa"/>
          </w:tcPr>
          <w:p w14:paraId="77FB0F89" w14:textId="77777777" w:rsidR="00560C02" w:rsidRPr="00A055A4" w:rsidRDefault="00560C02" w:rsidP="00A055A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Создание информационного пространства и информационное обслуживание молодежной политики</w:t>
            </w:r>
          </w:p>
        </w:tc>
        <w:tc>
          <w:tcPr>
            <w:tcW w:w="4394" w:type="dxa"/>
          </w:tcPr>
          <w:p w14:paraId="758FF354" w14:textId="77777777" w:rsidR="00560C02" w:rsidRDefault="00560C02" w:rsidP="00A055A4">
            <w:pPr>
              <w:widowControl w:val="0"/>
              <w:jc w:val="both"/>
            </w:pPr>
            <w:r w:rsidRPr="00B77E63">
              <w:t>Управление делами администрации</w:t>
            </w:r>
          </w:p>
          <w:p w14:paraId="2E76C165" w14:textId="77777777" w:rsidR="00560C02" w:rsidRPr="00A055A4" w:rsidRDefault="00560C02" w:rsidP="00A055A4">
            <w:pPr>
              <w:widowControl w:val="0"/>
              <w:jc w:val="both"/>
            </w:pPr>
            <w:r w:rsidRPr="00A055A4">
              <w:t>МКУ «Управление образования МР «</w:t>
            </w:r>
            <w:r>
              <w:t>Бабаюртовский</w:t>
            </w:r>
            <w:r w:rsidRPr="00A055A4">
              <w:t xml:space="preserve"> район» и образовательные организации</w:t>
            </w:r>
          </w:p>
        </w:tc>
        <w:tc>
          <w:tcPr>
            <w:tcW w:w="872" w:type="dxa"/>
          </w:tcPr>
          <w:p w14:paraId="1CE61E7A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2026</w:t>
            </w:r>
          </w:p>
          <w:p w14:paraId="432BFF8B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2027</w:t>
            </w:r>
          </w:p>
          <w:p w14:paraId="09F74D71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2028</w:t>
            </w:r>
          </w:p>
          <w:p w14:paraId="6F62A8A3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2029</w:t>
            </w:r>
          </w:p>
          <w:p w14:paraId="36EC6515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2030</w:t>
            </w:r>
          </w:p>
          <w:p w14:paraId="25EEB7D0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14:paraId="520E7097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0F023C62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63D321D0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35C51AD4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65A310ED" w14:textId="77777777" w:rsidR="00560C02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</w:tc>
        <w:tc>
          <w:tcPr>
            <w:tcW w:w="949" w:type="dxa"/>
            <w:gridSpan w:val="2"/>
          </w:tcPr>
          <w:p w14:paraId="3BCD531A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4EF9E1B7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6354F814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4DBE05DC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0DF3A6A9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574D5DC9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19" w:type="dxa"/>
          </w:tcPr>
          <w:p w14:paraId="4E13D14B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69510BF3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65446415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0BC06EAC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70626551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09D5D468" w14:textId="77777777" w:rsidR="00560C02" w:rsidRPr="00F2778E" w:rsidRDefault="00560C02" w:rsidP="00BC1573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992" w:type="dxa"/>
          </w:tcPr>
          <w:p w14:paraId="6B42568C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6AFF1E9C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58463A49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1936E6DA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  <w:p w14:paraId="6A42F4FC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100.00</w:t>
            </w:r>
          </w:p>
        </w:tc>
        <w:tc>
          <w:tcPr>
            <w:tcW w:w="807" w:type="dxa"/>
            <w:gridSpan w:val="2"/>
          </w:tcPr>
          <w:p w14:paraId="25BD65CE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6DF745C8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423D0177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396E1D27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506142B9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3E49A014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2313" w:type="dxa"/>
            <w:gridSpan w:val="2"/>
          </w:tcPr>
          <w:p w14:paraId="298EF62F" w14:textId="77777777" w:rsidR="00560C02" w:rsidRDefault="00560C02" w:rsidP="00A055A4">
            <w:pPr>
              <w:widowControl w:val="0"/>
              <w:tabs>
                <w:tab w:val="left" w:pos="2194"/>
              </w:tabs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Усиление внимания общественности, органов государственной и муниципальной власти, бизнеса к вопросам реализации мероприятий молодёжной политики</w:t>
            </w:r>
          </w:p>
        </w:tc>
      </w:tr>
      <w:tr w:rsidR="00560C02" w14:paraId="747FB041" w14:textId="77777777" w:rsidTr="007976CD">
        <w:trPr>
          <w:jc w:val="center"/>
        </w:trPr>
        <w:tc>
          <w:tcPr>
            <w:tcW w:w="540" w:type="dxa"/>
          </w:tcPr>
          <w:p w14:paraId="1A69F057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  <w:lang w:eastAsia="ar-SA" w:bidi="en-US"/>
              </w:rPr>
            </w:pPr>
            <w:r>
              <w:rPr>
                <w:rFonts w:eastAsia="Calibri"/>
                <w:szCs w:val="22"/>
                <w:lang w:eastAsia="ar-SA" w:bidi="en-US"/>
              </w:rPr>
              <w:t>4</w:t>
            </w:r>
          </w:p>
        </w:tc>
        <w:tc>
          <w:tcPr>
            <w:tcW w:w="2162" w:type="dxa"/>
          </w:tcPr>
          <w:p w14:paraId="6D35F95E" w14:textId="77777777" w:rsidR="00560C02" w:rsidRPr="00A055A4" w:rsidRDefault="00560C02" w:rsidP="00A055A4">
            <w:pPr>
              <w:widowControl w:val="0"/>
              <w:jc w:val="center"/>
            </w:pPr>
            <w:r w:rsidRPr="00A055A4">
              <w:t>Мероприятия по поддержке инициатив молодежи в организации досуга, творческой самореализации, пропаганде здорового образа жизни, поддержке социально-значимых инициатив</w:t>
            </w:r>
          </w:p>
        </w:tc>
        <w:tc>
          <w:tcPr>
            <w:tcW w:w="4394" w:type="dxa"/>
          </w:tcPr>
          <w:p w14:paraId="4AAC7B17" w14:textId="77777777" w:rsidR="00560C02" w:rsidRDefault="00560C02" w:rsidP="00A055A4">
            <w:pPr>
              <w:widowControl w:val="0"/>
              <w:jc w:val="both"/>
            </w:pPr>
            <w:r w:rsidRPr="00B77E63">
              <w:t>Управление делами администрации</w:t>
            </w:r>
          </w:p>
          <w:p w14:paraId="55FB0994" w14:textId="77777777" w:rsidR="00560C02" w:rsidRPr="00A055A4" w:rsidRDefault="00560C02" w:rsidP="00A055A4">
            <w:pPr>
              <w:widowControl w:val="0"/>
              <w:jc w:val="both"/>
            </w:pPr>
            <w:r w:rsidRPr="00A055A4">
              <w:t>МКУ «Управление образования МР «</w:t>
            </w:r>
            <w:r>
              <w:t>Бабаюртовский</w:t>
            </w:r>
            <w:r w:rsidRPr="00A055A4">
              <w:t xml:space="preserve"> район» и образовательные организации</w:t>
            </w:r>
          </w:p>
        </w:tc>
        <w:tc>
          <w:tcPr>
            <w:tcW w:w="872" w:type="dxa"/>
          </w:tcPr>
          <w:p w14:paraId="1AAB6602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2026</w:t>
            </w:r>
          </w:p>
          <w:p w14:paraId="3C751C24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2027</w:t>
            </w:r>
          </w:p>
          <w:p w14:paraId="73C55A81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2028</w:t>
            </w:r>
          </w:p>
          <w:p w14:paraId="752E075D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2029</w:t>
            </w:r>
          </w:p>
          <w:p w14:paraId="01DD6869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2030</w:t>
            </w:r>
          </w:p>
          <w:p w14:paraId="25FB2DBB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14:paraId="30163182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5E761926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73AFA73C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34AFA03C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50A2E5F4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145C9869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949" w:type="dxa"/>
            <w:gridSpan w:val="2"/>
          </w:tcPr>
          <w:p w14:paraId="3F4FB4A8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6FD279EE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789C84B0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279B3D10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098262A9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6A0FAAAF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19" w:type="dxa"/>
          </w:tcPr>
          <w:p w14:paraId="7613EBBD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7547AEA3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5A03A284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587E932B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0AE0C412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6BCEAC25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992" w:type="dxa"/>
          </w:tcPr>
          <w:p w14:paraId="72AEFDD3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3E4C878E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18F92ED3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2A861F22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766523F4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21214838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807" w:type="dxa"/>
            <w:gridSpan w:val="2"/>
          </w:tcPr>
          <w:p w14:paraId="14DC5A7F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64887EEB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6379F3D5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588C12E3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10BD6682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4D124D1C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2313" w:type="dxa"/>
            <w:gridSpan w:val="2"/>
          </w:tcPr>
          <w:p w14:paraId="52251ABD" w14:textId="77777777" w:rsidR="00560C02" w:rsidRDefault="00560C02" w:rsidP="00A055A4">
            <w:pPr>
              <w:widowControl w:val="0"/>
              <w:tabs>
                <w:tab w:val="left" w:pos="2194"/>
              </w:tabs>
              <w:jc w:val="center"/>
              <w:rPr>
                <w:rFonts w:eastAsia="Calibri"/>
                <w:szCs w:val="22"/>
              </w:rPr>
            </w:pPr>
            <w:r>
              <w:rPr>
                <w:szCs w:val="22"/>
              </w:rPr>
              <w:t>Формирование у молодых граждан потребности в самореализации и активной реализации своего инновационного потенциала.</w:t>
            </w:r>
          </w:p>
        </w:tc>
      </w:tr>
      <w:tr w:rsidR="00560C02" w14:paraId="5BB14D09" w14:textId="77777777" w:rsidTr="007976CD">
        <w:trPr>
          <w:jc w:val="center"/>
        </w:trPr>
        <w:tc>
          <w:tcPr>
            <w:tcW w:w="540" w:type="dxa"/>
          </w:tcPr>
          <w:p w14:paraId="6199A785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5</w:t>
            </w:r>
          </w:p>
        </w:tc>
        <w:tc>
          <w:tcPr>
            <w:tcW w:w="2162" w:type="dxa"/>
          </w:tcPr>
          <w:p w14:paraId="5EBC8789" w14:textId="77777777" w:rsidR="00560C02" w:rsidRPr="00A055A4" w:rsidRDefault="00560C02" w:rsidP="00A055A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Поддержка деятельности детских и молодежных объединений и организаций</w:t>
            </w:r>
          </w:p>
          <w:p w14:paraId="01A87408" w14:textId="77777777" w:rsidR="00560C02" w:rsidRPr="00A055A4" w:rsidRDefault="00560C02" w:rsidP="00A055A4">
            <w:pPr>
              <w:jc w:val="center"/>
            </w:pPr>
          </w:p>
        </w:tc>
        <w:tc>
          <w:tcPr>
            <w:tcW w:w="4394" w:type="dxa"/>
          </w:tcPr>
          <w:p w14:paraId="3678018B" w14:textId="77777777" w:rsidR="00560C02" w:rsidRDefault="00560C02" w:rsidP="00A055A4">
            <w:pPr>
              <w:widowControl w:val="0"/>
              <w:jc w:val="both"/>
            </w:pPr>
            <w:r w:rsidRPr="00B77E63">
              <w:t>Управление делами администрации</w:t>
            </w:r>
          </w:p>
          <w:p w14:paraId="34DFF289" w14:textId="77777777" w:rsidR="00560C02" w:rsidRPr="00A055A4" w:rsidRDefault="00560C02" w:rsidP="00A055A4">
            <w:pPr>
              <w:widowControl w:val="0"/>
              <w:jc w:val="both"/>
            </w:pPr>
            <w:r w:rsidRPr="00A055A4">
              <w:t>МКУ «Управление образования МР «</w:t>
            </w:r>
            <w:r>
              <w:t>Бабаюртовский</w:t>
            </w:r>
            <w:r w:rsidRPr="00A055A4">
              <w:t xml:space="preserve"> район» и образовательные организации</w:t>
            </w:r>
          </w:p>
        </w:tc>
        <w:tc>
          <w:tcPr>
            <w:tcW w:w="872" w:type="dxa"/>
          </w:tcPr>
          <w:p w14:paraId="0E684A30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2026</w:t>
            </w:r>
          </w:p>
          <w:p w14:paraId="51F2D3CD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2027</w:t>
            </w:r>
          </w:p>
          <w:p w14:paraId="6BB43A6F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2028</w:t>
            </w:r>
          </w:p>
          <w:p w14:paraId="7C32A1CB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2029</w:t>
            </w:r>
          </w:p>
          <w:p w14:paraId="3D75D11F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2030</w:t>
            </w:r>
          </w:p>
          <w:p w14:paraId="6BE46D26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14:paraId="353C314F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613C69C1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65B20AF2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7A5ACD16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087AC9C5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699B38F2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949" w:type="dxa"/>
            <w:gridSpan w:val="2"/>
          </w:tcPr>
          <w:p w14:paraId="02E48677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140741F3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7579BC07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5A2F4497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62672BFF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2B0FB8FE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19" w:type="dxa"/>
          </w:tcPr>
          <w:p w14:paraId="1538BC92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3CA6EDC7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6AFCC2BB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7DC77F29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69663237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10A15E98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992" w:type="dxa"/>
          </w:tcPr>
          <w:p w14:paraId="19B6B54D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11561AC6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2F4DE291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59F996D6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571C787E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7A475110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807" w:type="dxa"/>
            <w:gridSpan w:val="2"/>
          </w:tcPr>
          <w:p w14:paraId="1CFDC41B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4E590BDC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4928DEC6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3FF72254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06ECC68A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44893D53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2313" w:type="dxa"/>
            <w:gridSpan w:val="2"/>
          </w:tcPr>
          <w:p w14:paraId="600284E6" w14:textId="77777777" w:rsidR="00560C02" w:rsidRDefault="00560C02" w:rsidP="00A055A4">
            <w:pPr>
              <w:widowControl w:val="0"/>
              <w:tabs>
                <w:tab w:val="left" w:pos="2194"/>
              </w:tabs>
              <w:jc w:val="center"/>
              <w:rPr>
                <w:rFonts w:eastAsia="Calibri"/>
                <w:szCs w:val="22"/>
              </w:rPr>
            </w:pPr>
            <w:r>
              <w:rPr>
                <w:szCs w:val="22"/>
              </w:rPr>
              <w:t xml:space="preserve">Формирование у молодых граждан потребности в самореализации и активной реализации своего инновационного </w:t>
            </w:r>
            <w:r>
              <w:rPr>
                <w:szCs w:val="22"/>
              </w:rPr>
              <w:lastRenderedPageBreak/>
              <w:t>потенциала.</w:t>
            </w:r>
          </w:p>
        </w:tc>
      </w:tr>
      <w:tr w:rsidR="00560C02" w14:paraId="2B43C88F" w14:textId="77777777" w:rsidTr="007976CD">
        <w:trPr>
          <w:jc w:val="center"/>
        </w:trPr>
        <w:tc>
          <w:tcPr>
            <w:tcW w:w="540" w:type="dxa"/>
          </w:tcPr>
          <w:p w14:paraId="3BE5382C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lastRenderedPageBreak/>
              <w:t>6</w:t>
            </w:r>
          </w:p>
        </w:tc>
        <w:tc>
          <w:tcPr>
            <w:tcW w:w="2162" w:type="dxa"/>
          </w:tcPr>
          <w:p w14:paraId="63A8CB05" w14:textId="77777777" w:rsidR="00560C02" w:rsidRPr="00A055A4" w:rsidRDefault="00560C02" w:rsidP="00A055A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Формирование условий для гражданского военно-патриотического, духовно-нравственного воспитания молодежи</w:t>
            </w:r>
          </w:p>
          <w:p w14:paraId="5D817341" w14:textId="77777777" w:rsidR="00560C02" w:rsidRPr="00A055A4" w:rsidRDefault="00560C02" w:rsidP="00A055A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A2F68CB" w14:textId="77777777" w:rsidR="00560C02" w:rsidRDefault="00560C02" w:rsidP="00A055A4">
            <w:pPr>
              <w:widowControl w:val="0"/>
              <w:jc w:val="both"/>
            </w:pPr>
            <w:r w:rsidRPr="00B77E63">
              <w:t>Управление делами администрации</w:t>
            </w:r>
          </w:p>
          <w:p w14:paraId="17D407F8" w14:textId="77777777" w:rsidR="00560C02" w:rsidRPr="00A055A4" w:rsidRDefault="00560C02" w:rsidP="00A055A4">
            <w:pPr>
              <w:widowControl w:val="0"/>
              <w:jc w:val="both"/>
            </w:pPr>
            <w:r w:rsidRPr="00A055A4">
              <w:t>МКУ «Управление образования МР «</w:t>
            </w:r>
            <w:r>
              <w:t>Бабаюртовский</w:t>
            </w:r>
            <w:r w:rsidRPr="00A055A4">
              <w:t xml:space="preserve"> район» и образовательные организации</w:t>
            </w:r>
          </w:p>
        </w:tc>
        <w:tc>
          <w:tcPr>
            <w:tcW w:w="872" w:type="dxa"/>
          </w:tcPr>
          <w:p w14:paraId="3C426EDD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2026</w:t>
            </w:r>
          </w:p>
          <w:p w14:paraId="5BA3EFD9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2027</w:t>
            </w:r>
          </w:p>
          <w:p w14:paraId="3B353053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2028</w:t>
            </w:r>
          </w:p>
          <w:p w14:paraId="028BA77D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2029</w:t>
            </w:r>
          </w:p>
          <w:p w14:paraId="42A516E4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2030</w:t>
            </w:r>
          </w:p>
          <w:p w14:paraId="526BF050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14:paraId="11EF027C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193F0539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21B81BB3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2F0B5A26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618E3F84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29279162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949" w:type="dxa"/>
            <w:gridSpan w:val="2"/>
          </w:tcPr>
          <w:p w14:paraId="6E011BB0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3B902CE4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25170DB5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00759B4B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3AD34B1D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56F55A39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19" w:type="dxa"/>
          </w:tcPr>
          <w:p w14:paraId="1D9314FA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2E986D40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28A3ED18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33CB7814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1FCA6040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31DB2794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992" w:type="dxa"/>
          </w:tcPr>
          <w:p w14:paraId="3F8A38AD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34AD0B82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6D9F38B7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104FB10E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5C482134" w14:textId="77777777" w:rsidR="00560C02" w:rsidRPr="00F2778E" w:rsidRDefault="00560C02" w:rsidP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562EADCB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807" w:type="dxa"/>
            <w:gridSpan w:val="2"/>
          </w:tcPr>
          <w:p w14:paraId="57CE1FC8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19A63019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178FECE7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078007C7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55B71710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6BFC9C5F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2313" w:type="dxa"/>
            <w:gridSpan w:val="2"/>
          </w:tcPr>
          <w:p w14:paraId="5507E75D" w14:textId="77777777" w:rsidR="00560C02" w:rsidRDefault="00560C02" w:rsidP="00A055A4">
            <w:pPr>
              <w:widowControl w:val="0"/>
              <w:tabs>
                <w:tab w:val="left" w:pos="2194"/>
              </w:tabs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Широкое вовлечение молодёжи района в проведение мероприятий, способствующих удовлетворению качеством муниципальных услуг в республики молодежной политики, и повышению стабильности общественной жизни молодёжи.</w:t>
            </w:r>
          </w:p>
        </w:tc>
      </w:tr>
      <w:tr w:rsidR="00560C02" w14:paraId="41F3E6CD" w14:textId="77777777" w:rsidTr="007976CD">
        <w:trPr>
          <w:jc w:val="center"/>
        </w:trPr>
        <w:tc>
          <w:tcPr>
            <w:tcW w:w="540" w:type="dxa"/>
          </w:tcPr>
          <w:p w14:paraId="6271CD65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7</w:t>
            </w:r>
          </w:p>
        </w:tc>
        <w:tc>
          <w:tcPr>
            <w:tcW w:w="2162" w:type="dxa"/>
          </w:tcPr>
          <w:p w14:paraId="42E1856A" w14:textId="77777777" w:rsidR="00560C02" w:rsidRPr="00A055A4" w:rsidRDefault="00560C02" w:rsidP="00A055A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Поддержка рабочей молодежи и студенческой молодежи</w:t>
            </w:r>
          </w:p>
          <w:p w14:paraId="60C818A9" w14:textId="77777777" w:rsidR="00560C02" w:rsidRPr="00A055A4" w:rsidRDefault="00560C02" w:rsidP="00A055A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766ED79" w14:textId="77777777" w:rsidR="00560C02" w:rsidRDefault="00560C02" w:rsidP="00A055A4">
            <w:pPr>
              <w:widowControl w:val="0"/>
              <w:jc w:val="both"/>
            </w:pPr>
            <w:r w:rsidRPr="00B77E63">
              <w:t>Управление делами администрации</w:t>
            </w:r>
          </w:p>
          <w:p w14:paraId="42B1323E" w14:textId="77777777" w:rsidR="00560C02" w:rsidRPr="00A055A4" w:rsidRDefault="00560C02" w:rsidP="00A055A4">
            <w:pPr>
              <w:widowControl w:val="0"/>
              <w:jc w:val="both"/>
            </w:pPr>
            <w:r w:rsidRPr="00A055A4">
              <w:t>МКУ «Управление образования МР «</w:t>
            </w:r>
            <w:r>
              <w:t>Бабаюртовский</w:t>
            </w:r>
            <w:r w:rsidRPr="00A055A4">
              <w:t xml:space="preserve"> район» и образовательные организации</w:t>
            </w:r>
          </w:p>
        </w:tc>
        <w:tc>
          <w:tcPr>
            <w:tcW w:w="872" w:type="dxa"/>
          </w:tcPr>
          <w:p w14:paraId="22E154F5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2026</w:t>
            </w:r>
          </w:p>
          <w:p w14:paraId="39850C14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2027</w:t>
            </w:r>
          </w:p>
          <w:p w14:paraId="402D2346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2028</w:t>
            </w:r>
          </w:p>
          <w:p w14:paraId="1EAEFD43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2029</w:t>
            </w:r>
          </w:p>
          <w:p w14:paraId="3A36BC19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2030</w:t>
            </w:r>
          </w:p>
          <w:p w14:paraId="60DACCDE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14:paraId="44F24CEB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1E7DBF45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591F831F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28F619EC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044D4E87" w14:textId="77777777" w:rsidR="00560C02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</w:tc>
        <w:tc>
          <w:tcPr>
            <w:tcW w:w="949" w:type="dxa"/>
            <w:gridSpan w:val="2"/>
          </w:tcPr>
          <w:p w14:paraId="24CA31B7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7BE1F472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266BB7BF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0D74D775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567A5867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2E9E4A66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19" w:type="dxa"/>
          </w:tcPr>
          <w:p w14:paraId="099902E0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4E0FFA5B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56044AA0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7DAFC698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5B62B9B1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757A9A88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992" w:type="dxa"/>
          </w:tcPr>
          <w:p w14:paraId="7B874E6F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10D9026C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703E93B7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  <w:p w14:paraId="2BB5D34F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50,00</w:t>
            </w:r>
          </w:p>
          <w:p w14:paraId="7978530A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50.00</w:t>
            </w:r>
          </w:p>
        </w:tc>
        <w:tc>
          <w:tcPr>
            <w:tcW w:w="807" w:type="dxa"/>
            <w:gridSpan w:val="2"/>
          </w:tcPr>
          <w:p w14:paraId="1816A291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376758F0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12CBB4E0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2BE6A601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4A7B49C8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76CA5A31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2313" w:type="dxa"/>
            <w:gridSpan w:val="2"/>
          </w:tcPr>
          <w:p w14:paraId="4BF2F027" w14:textId="77777777" w:rsidR="00560C02" w:rsidRDefault="00560C02" w:rsidP="00A055A4">
            <w:pPr>
              <w:widowControl w:val="0"/>
              <w:tabs>
                <w:tab w:val="left" w:pos="2194"/>
              </w:tabs>
              <w:jc w:val="center"/>
              <w:rPr>
                <w:rFonts w:eastAsia="Calibri"/>
                <w:szCs w:val="22"/>
              </w:rPr>
            </w:pPr>
            <w:r>
              <w:rPr>
                <w:szCs w:val="22"/>
              </w:rPr>
              <w:t>Формирование у молодых граждан потребности в самореализации и активной реализации своего инновационного потенциала.</w:t>
            </w:r>
          </w:p>
        </w:tc>
      </w:tr>
      <w:tr w:rsidR="00560C02" w14:paraId="0F42FAB1" w14:textId="77777777" w:rsidTr="007976CD">
        <w:trPr>
          <w:jc w:val="center"/>
        </w:trPr>
        <w:tc>
          <w:tcPr>
            <w:tcW w:w="540" w:type="dxa"/>
          </w:tcPr>
          <w:p w14:paraId="44EA301F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9</w:t>
            </w:r>
          </w:p>
        </w:tc>
        <w:tc>
          <w:tcPr>
            <w:tcW w:w="2162" w:type="dxa"/>
          </w:tcPr>
          <w:p w14:paraId="6744F372" w14:textId="77777777" w:rsidR="00560C02" w:rsidRPr="00A055A4" w:rsidRDefault="00560C02" w:rsidP="00A055A4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5A4">
              <w:rPr>
                <w:rFonts w:ascii="Times New Roman" w:hAnsi="Times New Roman" w:cs="Times New Roman"/>
                <w:sz w:val="20"/>
                <w:szCs w:val="20"/>
              </w:rPr>
              <w:t>Содержание учреждений по работе с молодёжью.</w:t>
            </w:r>
          </w:p>
        </w:tc>
        <w:tc>
          <w:tcPr>
            <w:tcW w:w="4394" w:type="dxa"/>
          </w:tcPr>
          <w:p w14:paraId="5B3C429D" w14:textId="77777777" w:rsidR="00560C02" w:rsidRDefault="00560C02" w:rsidP="008106A8">
            <w:pPr>
              <w:widowControl w:val="0"/>
              <w:jc w:val="both"/>
            </w:pPr>
            <w:r w:rsidRPr="00B77E63">
              <w:t>Управление делами администрации</w:t>
            </w:r>
          </w:p>
          <w:p w14:paraId="31D477F3" w14:textId="77777777" w:rsidR="00560C02" w:rsidRPr="00A055A4" w:rsidRDefault="00560C02" w:rsidP="008106A8">
            <w:pPr>
              <w:widowControl w:val="0"/>
              <w:jc w:val="both"/>
            </w:pPr>
            <w:r w:rsidRPr="00A055A4">
              <w:t>МКУ «Управление образования МР «</w:t>
            </w:r>
            <w:r>
              <w:t>Бабаюртовский</w:t>
            </w:r>
            <w:r w:rsidRPr="00A055A4">
              <w:t xml:space="preserve"> район» и образовательные организации</w:t>
            </w:r>
          </w:p>
        </w:tc>
        <w:tc>
          <w:tcPr>
            <w:tcW w:w="872" w:type="dxa"/>
          </w:tcPr>
          <w:p w14:paraId="3F0A62DE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2026</w:t>
            </w:r>
          </w:p>
          <w:p w14:paraId="0C7FC454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2027</w:t>
            </w:r>
          </w:p>
          <w:p w14:paraId="1C9B90A7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2028</w:t>
            </w:r>
          </w:p>
          <w:p w14:paraId="17090ABF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2029</w:t>
            </w:r>
          </w:p>
          <w:p w14:paraId="50EDFE14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  <w:r w:rsidRPr="00A055A4">
              <w:rPr>
                <w:rFonts w:eastAsia="Calibri"/>
              </w:rPr>
              <w:t>2030</w:t>
            </w:r>
          </w:p>
          <w:p w14:paraId="5539240D" w14:textId="77777777" w:rsidR="00560C02" w:rsidRPr="00A055A4" w:rsidRDefault="00560C02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14:paraId="0C28D7F3" w14:textId="77777777" w:rsidR="0034073C" w:rsidRPr="00F2778E" w:rsidRDefault="0034073C" w:rsidP="0034073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15F134DC" w14:textId="77777777" w:rsidR="0034073C" w:rsidRPr="00F2778E" w:rsidRDefault="0034073C" w:rsidP="0034073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61859C82" w14:textId="77777777" w:rsidR="0034073C" w:rsidRPr="00F2778E" w:rsidRDefault="0034073C" w:rsidP="0034073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5DD21718" w14:textId="77777777" w:rsidR="0034073C" w:rsidRPr="00F2778E" w:rsidRDefault="0034073C" w:rsidP="0034073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5FCCD4D3" w14:textId="77777777" w:rsidR="0034073C" w:rsidRPr="00F2778E" w:rsidRDefault="0034073C" w:rsidP="0034073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500D8C13" w14:textId="77777777" w:rsidR="00560C02" w:rsidRPr="00F2778E" w:rsidRDefault="00560C02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949" w:type="dxa"/>
            <w:gridSpan w:val="2"/>
          </w:tcPr>
          <w:p w14:paraId="32C3A48C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168C5B10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218E443D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69DCA050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4FFF1A31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089CB0AE" w14:textId="77777777" w:rsidR="00560C02" w:rsidRPr="00F2778E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319" w:type="dxa"/>
          </w:tcPr>
          <w:p w14:paraId="7E32C5BE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7CD9159D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2F1F1129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55E225BD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5FCEA750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15F5983C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992" w:type="dxa"/>
          </w:tcPr>
          <w:p w14:paraId="09DDE60E" w14:textId="77777777" w:rsidR="0034073C" w:rsidRPr="00F2778E" w:rsidRDefault="0034073C" w:rsidP="0034073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20CF59AA" w14:textId="77777777" w:rsidR="0034073C" w:rsidRPr="00F2778E" w:rsidRDefault="0034073C" w:rsidP="0034073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4DAF9989" w14:textId="77777777" w:rsidR="0034073C" w:rsidRPr="00F2778E" w:rsidRDefault="0034073C" w:rsidP="0034073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64A2013F" w14:textId="77777777" w:rsidR="0034073C" w:rsidRPr="00F2778E" w:rsidRDefault="0034073C" w:rsidP="0034073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  <w:p w14:paraId="3616BDFB" w14:textId="77777777" w:rsidR="0034073C" w:rsidRPr="00F2778E" w:rsidRDefault="0034073C" w:rsidP="0034073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0.00</w:t>
            </w:r>
          </w:p>
          <w:p w14:paraId="218315D6" w14:textId="77777777" w:rsidR="00560C02" w:rsidRPr="00F2778E" w:rsidRDefault="00560C02" w:rsidP="00B81ECF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807" w:type="dxa"/>
            <w:gridSpan w:val="2"/>
          </w:tcPr>
          <w:p w14:paraId="3CE96971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617EDE74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5B28F024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4C91736A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0,00</w:t>
            </w:r>
          </w:p>
          <w:p w14:paraId="0305774A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0.00</w:t>
            </w:r>
          </w:p>
          <w:p w14:paraId="03BDF3D4" w14:textId="77777777" w:rsidR="00560C02" w:rsidRDefault="00560C02">
            <w:pPr>
              <w:widowControl w:val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2313" w:type="dxa"/>
            <w:gridSpan w:val="2"/>
          </w:tcPr>
          <w:p w14:paraId="293FCA5C" w14:textId="77777777" w:rsidR="00560C02" w:rsidRDefault="00560C02" w:rsidP="00A055A4">
            <w:pPr>
              <w:widowControl w:val="0"/>
              <w:tabs>
                <w:tab w:val="left" w:pos="2194"/>
              </w:tabs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Широкое вовлечение молодёжи района в проведение мероприятий, способствующих удовлетворению качеством муниципальных услуг в республики молодежной политики, и повышению стабильности общественной жизни молодёжи.</w:t>
            </w:r>
          </w:p>
        </w:tc>
      </w:tr>
      <w:tr w:rsidR="007976CD" w14:paraId="4E661112" w14:textId="77777777" w:rsidTr="007976CD">
        <w:trPr>
          <w:jc w:val="center"/>
        </w:trPr>
        <w:tc>
          <w:tcPr>
            <w:tcW w:w="7096" w:type="dxa"/>
            <w:gridSpan w:val="3"/>
          </w:tcPr>
          <w:p w14:paraId="17980346" w14:textId="77777777" w:rsidR="007976CD" w:rsidRDefault="007976CD" w:rsidP="007976CD">
            <w:pPr>
              <w:widowControl w:val="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Итого по мероприятиям программы:</w:t>
            </w:r>
          </w:p>
        </w:tc>
        <w:tc>
          <w:tcPr>
            <w:tcW w:w="872" w:type="dxa"/>
          </w:tcPr>
          <w:p w14:paraId="3DC261A5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2026-2030</w:t>
            </w:r>
          </w:p>
        </w:tc>
        <w:tc>
          <w:tcPr>
            <w:tcW w:w="1134" w:type="dxa"/>
          </w:tcPr>
          <w:p w14:paraId="6528C487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2500,00</w:t>
            </w:r>
          </w:p>
        </w:tc>
        <w:tc>
          <w:tcPr>
            <w:tcW w:w="949" w:type="dxa"/>
            <w:gridSpan w:val="2"/>
          </w:tcPr>
          <w:p w14:paraId="68085F6F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</w:tc>
        <w:tc>
          <w:tcPr>
            <w:tcW w:w="1319" w:type="dxa"/>
          </w:tcPr>
          <w:p w14:paraId="244210D9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-</w:t>
            </w:r>
          </w:p>
        </w:tc>
        <w:tc>
          <w:tcPr>
            <w:tcW w:w="992" w:type="dxa"/>
          </w:tcPr>
          <w:p w14:paraId="158D2169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2500,00</w:t>
            </w:r>
          </w:p>
        </w:tc>
        <w:tc>
          <w:tcPr>
            <w:tcW w:w="807" w:type="dxa"/>
            <w:gridSpan w:val="2"/>
          </w:tcPr>
          <w:p w14:paraId="6247850C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-</w:t>
            </w:r>
          </w:p>
        </w:tc>
        <w:tc>
          <w:tcPr>
            <w:tcW w:w="2313" w:type="dxa"/>
            <w:gridSpan w:val="2"/>
            <w:vMerge w:val="restart"/>
          </w:tcPr>
          <w:p w14:paraId="6CC7F745" w14:textId="77777777" w:rsidR="007976CD" w:rsidRDefault="007976CD" w:rsidP="007976CD">
            <w:pPr>
              <w:widowControl w:val="0"/>
              <w:jc w:val="center"/>
              <w:rPr>
                <w:szCs w:val="22"/>
                <w:lang w:eastAsia="ar-SA" w:bidi="en-US"/>
              </w:rPr>
            </w:pPr>
          </w:p>
        </w:tc>
      </w:tr>
      <w:tr w:rsidR="007976CD" w14:paraId="11C68A42" w14:textId="77777777" w:rsidTr="007976CD">
        <w:trPr>
          <w:jc w:val="center"/>
        </w:trPr>
        <w:tc>
          <w:tcPr>
            <w:tcW w:w="7096" w:type="dxa"/>
            <w:gridSpan w:val="3"/>
            <w:vMerge w:val="restart"/>
          </w:tcPr>
          <w:p w14:paraId="3CA9B4E2" w14:textId="77777777" w:rsidR="007976CD" w:rsidRDefault="007976CD" w:rsidP="007976CD">
            <w:pPr>
              <w:widowControl w:val="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Итого по программе 2026 - 2030 годы</w:t>
            </w:r>
          </w:p>
          <w:p w14:paraId="558D17AB" w14:textId="77777777" w:rsidR="007976CD" w:rsidRDefault="007976CD" w:rsidP="007976CD">
            <w:pPr>
              <w:widowControl w:val="0"/>
              <w:rPr>
                <w:rFonts w:eastAsia="Calibri"/>
                <w:szCs w:val="22"/>
              </w:rPr>
            </w:pPr>
          </w:p>
          <w:p w14:paraId="20D1E599" w14:textId="77777777" w:rsidR="007976CD" w:rsidRDefault="007976CD" w:rsidP="007976CD">
            <w:pPr>
              <w:widowControl w:val="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в т.ч. по годам</w:t>
            </w:r>
          </w:p>
        </w:tc>
        <w:tc>
          <w:tcPr>
            <w:tcW w:w="872" w:type="dxa"/>
          </w:tcPr>
          <w:p w14:paraId="2F61D654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2026-2030</w:t>
            </w:r>
          </w:p>
        </w:tc>
        <w:tc>
          <w:tcPr>
            <w:tcW w:w="1134" w:type="dxa"/>
          </w:tcPr>
          <w:p w14:paraId="576833C0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2500,00</w:t>
            </w:r>
          </w:p>
        </w:tc>
        <w:tc>
          <w:tcPr>
            <w:tcW w:w="949" w:type="dxa"/>
            <w:gridSpan w:val="2"/>
          </w:tcPr>
          <w:p w14:paraId="5396216B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</w:tc>
        <w:tc>
          <w:tcPr>
            <w:tcW w:w="1319" w:type="dxa"/>
          </w:tcPr>
          <w:p w14:paraId="418CE973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-</w:t>
            </w:r>
          </w:p>
        </w:tc>
        <w:tc>
          <w:tcPr>
            <w:tcW w:w="992" w:type="dxa"/>
          </w:tcPr>
          <w:p w14:paraId="55E4C9FA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2500,00</w:t>
            </w:r>
          </w:p>
        </w:tc>
        <w:tc>
          <w:tcPr>
            <w:tcW w:w="807" w:type="dxa"/>
            <w:gridSpan w:val="2"/>
          </w:tcPr>
          <w:p w14:paraId="4525568F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-</w:t>
            </w:r>
          </w:p>
        </w:tc>
        <w:tc>
          <w:tcPr>
            <w:tcW w:w="2313" w:type="dxa"/>
            <w:gridSpan w:val="2"/>
            <w:vMerge/>
          </w:tcPr>
          <w:p w14:paraId="44768484" w14:textId="77777777" w:rsidR="007976CD" w:rsidRDefault="007976CD" w:rsidP="007976CD">
            <w:pPr>
              <w:widowControl w:val="0"/>
              <w:jc w:val="both"/>
              <w:rPr>
                <w:szCs w:val="22"/>
                <w:lang w:eastAsia="ar-SA" w:bidi="en-US"/>
              </w:rPr>
            </w:pPr>
          </w:p>
        </w:tc>
      </w:tr>
      <w:tr w:rsidR="007976CD" w14:paraId="1C0C697A" w14:textId="77777777" w:rsidTr="007976CD">
        <w:trPr>
          <w:jc w:val="center"/>
        </w:trPr>
        <w:tc>
          <w:tcPr>
            <w:tcW w:w="7096" w:type="dxa"/>
            <w:gridSpan w:val="3"/>
            <w:vMerge/>
          </w:tcPr>
          <w:p w14:paraId="08B2B256" w14:textId="77777777" w:rsidR="007976CD" w:rsidRDefault="007976CD" w:rsidP="007976CD">
            <w:pPr>
              <w:widowControl w:val="0"/>
              <w:rPr>
                <w:rFonts w:eastAsia="Calibri"/>
                <w:szCs w:val="22"/>
              </w:rPr>
            </w:pPr>
          </w:p>
        </w:tc>
        <w:tc>
          <w:tcPr>
            <w:tcW w:w="872" w:type="dxa"/>
          </w:tcPr>
          <w:p w14:paraId="4A705519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2026</w:t>
            </w:r>
          </w:p>
        </w:tc>
        <w:tc>
          <w:tcPr>
            <w:tcW w:w="1134" w:type="dxa"/>
          </w:tcPr>
          <w:p w14:paraId="527D8157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500,00</w:t>
            </w:r>
          </w:p>
        </w:tc>
        <w:tc>
          <w:tcPr>
            <w:tcW w:w="949" w:type="dxa"/>
            <w:gridSpan w:val="2"/>
          </w:tcPr>
          <w:p w14:paraId="33D7B79B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</w:tc>
        <w:tc>
          <w:tcPr>
            <w:tcW w:w="1319" w:type="dxa"/>
            <w:vAlign w:val="center"/>
          </w:tcPr>
          <w:p w14:paraId="75AB7658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-</w:t>
            </w:r>
          </w:p>
        </w:tc>
        <w:tc>
          <w:tcPr>
            <w:tcW w:w="992" w:type="dxa"/>
          </w:tcPr>
          <w:p w14:paraId="4DE80148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500,00</w:t>
            </w:r>
          </w:p>
        </w:tc>
        <w:tc>
          <w:tcPr>
            <w:tcW w:w="807" w:type="dxa"/>
            <w:gridSpan w:val="2"/>
          </w:tcPr>
          <w:p w14:paraId="588615F9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-</w:t>
            </w:r>
          </w:p>
        </w:tc>
        <w:tc>
          <w:tcPr>
            <w:tcW w:w="2313" w:type="dxa"/>
            <w:gridSpan w:val="2"/>
            <w:vMerge/>
          </w:tcPr>
          <w:p w14:paraId="2B05E419" w14:textId="77777777" w:rsidR="007976CD" w:rsidRDefault="007976CD" w:rsidP="007976CD">
            <w:pPr>
              <w:widowControl w:val="0"/>
              <w:jc w:val="both"/>
              <w:rPr>
                <w:szCs w:val="22"/>
                <w:lang w:eastAsia="ar-SA" w:bidi="en-US"/>
              </w:rPr>
            </w:pPr>
          </w:p>
        </w:tc>
      </w:tr>
      <w:tr w:rsidR="007976CD" w14:paraId="3A80E60B" w14:textId="77777777" w:rsidTr="007976CD">
        <w:trPr>
          <w:jc w:val="center"/>
        </w:trPr>
        <w:tc>
          <w:tcPr>
            <w:tcW w:w="7096" w:type="dxa"/>
            <w:gridSpan w:val="3"/>
            <w:vMerge/>
          </w:tcPr>
          <w:p w14:paraId="2337315B" w14:textId="77777777" w:rsidR="007976CD" w:rsidRDefault="007976CD" w:rsidP="007976CD">
            <w:pPr>
              <w:widowControl w:val="0"/>
              <w:rPr>
                <w:rFonts w:eastAsia="Calibri"/>
                <w:szCs w:val="22"/>
              </w:rPr>
            </w:pPr>
          </w:p>
        </w:tc>
        <w:tc>
          <w:tcPr>
            <w:tcW w:w="872" w:type="dxa"/>
          </w:tcPr>
          <w:p w14:paraId="176D4734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2027</w:t>
            </w:r>
          </w:p>
        </w:tc>
        <w:tc>
          <w:tcPr>
            <w:tcW w:w="1134" w:type="dxa"/>
          </w:tcPr>
          <w:p w14:paraId="565152E2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500,00</w:t>
            </w:r>
          </w:p>
        </w:tc>
        <w:tc>
          <w:tcPr>
            <w:tcW w:w="949" w:type="dxa"/>
            <w:gridSpan w:val="2"/>
          </w:tcPr>
          <w:p w14:paraId="08E57C66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</w:tc>
        <w:tc>
          <w:tcPr>
            <w:tcW w:w="1319" w:type="dxa"/>
            <w:vAlign w:val="center"/>
          </w:tcPr>
          <w:p w14:paraId="66E215CA" w14:textId="77777777" w:rsidR="007976CD" w:rsidRPr="00F2778E" w:rsidRDefault="007976CD" w:rsidP="007976CD">
            <w:pPr>
              <w:jc w:val="center"/>
            </w:pPr>
            <w:r w:rsidRPr="00F2778E">
              <w:rPr>
                <w:rFonts w:eastAsia="Calibri"/>
                <w:szCs w:val="22"/>
              </w:rPr>
              <w:t>-</w:t>
            </w:r>
          </w:p>
        </w:tc>
        <w:tc>
          <w:tcPr>
            <w:tcW w:w="992" w:type="dxa"/>
          </w:tcPr>
          <w:p w14:paraId="0A6AE431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500,00</w:t>
            </w:r>
          </w:p>
        </w:tc>
        <w:tc>
          <w:tcPr>
            <w:tcW w:w="807" w:type="dxa"/>
            <w:gridSpan w:val="2"/>
          </w:tcPr>
          <w:p w14:paraId="41C0DE4D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-</w:t>
            </w:r>
          </w:p>
        </w:tc>
        <w:tc>
          <w:tcPr>
            <w:tcW w:w="2313" w:type="dxa"/>
            <w:gridSpan w:val="2"/>
            <w:vMerge/>
          </w:tcPr>
          <w:p w14:paraId="1F1D1A26" w14:textId="77777777" w:rsidR="007976CD" w:rsidRDefault="007976CD" w:rsidP="007976CD">
            <w:pPr>
              <w:widowControl w:val="0"/>
              <w:jc w:val="both"/>
              <w:rPr>
                <w:szCs w:val="22"/>
                <w:lang w:eastAsia="ar-SA" w:bidi="en-US"/>
              </w:rPr>
            </w:pPr>
          </w:p>
        </w:tc>
      </w:tr>
      <w:tr w:rsidR="007976CD" w14:paraId="1881BB8A" w14:textId="77777777" w:rsidTr="007976CD">
        <w:trPr>
          <w:jc w:val="center"/>
        </w:trPr>
        <w:tc>
          <w:tcPr>
            <w:tcW w:w="7096" w:type="dxa"/>
            <w:gridSpan w:val="3"/>
            <w:vMerge/>
          </w:tcPr>
          <w:p w14:paraId="7E05FD59" w14:textId="77777777" w:rsidR="007976CD" w:rsidRDefault="007976CD" w:rsidP="007976CD">
            <w:pPr>
              <w:widowControl w:val="0"/>
              <w:rPr>
                <w:rFonts w:eastAsia="Calibri"/>
                <w:szCs w:val="22"/>
              </w:rPr>
            </w:pPr>
          </w:p>
        </w:tc>
        <w:tc>
          <w:tcPr>
            <w:tcW w:w="872" w:type="dxa"/>
          </w:tcPr>
          <w:p w14:paraId="46D538DE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2028</w:t>
            </w:r>
          </w:p>
        </w:tc>
        <w:tc>
          <w:tcPr>
            <w:tcW w:w="1134" w:type="dxa"/>
          </w:tcPr>
          <w:p w14:paraId="7CF36819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500,00</w:t>
            </w:r>
          </w:p>
        </w:tc>
        <w:tc>
          <w:tcPr>
            <w:tcW w:w="949" w:type="dxa"/>
            <w:gridSpan w:val="2"/>
          </w:tcPr>
          <w:p w14:paraId="20ED83EA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</w:tc>
        <w:tc>
          <w:tcPr>
            <w:tcW w:w="1319" w:type="dxa"/>
            <w:vAlign w:val="center"/>
          </w:tcPr>
          <w:p w14:paraId="52EA7329" w14:textId="77777777" w:rsidR="007976CD" w:rsidRPr="00F2778E" w:rsidRDefault="007976CD" w:rsidP="007976CD">
            <w:pPr>
              <w:jc w:val="center"/>
            </w:pPr>
            <w:r w:rsidRPr="00F2778E">
              <w:rPr>
                <w:rFonts w:eastAsia="Calibri"/>
                <w:szCs w:val="22"/>
              </w:rPr>
              <w:t>-</w:t>
            </w:r>
          </w:p>
        </w:tc>
        <w:tc>
          <w:tcPr>
            <w:tcW w:w="992" w:type="dxa"/>
          </w:tcPr>
          <w:p w14:paraId="0750CCDB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500,00</w:t>
            </w:r>
          </w:p>
        </w:tc>
        <w:tc>
          <w:tcPr>
            <w:tcW w:w="807" w:type="dxa"/>
            <w:gridSpan w:val="2"/>
          </w:tcPr>
          <w:p w14:paraId="41CFA2AF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-</w:t>
            </w:r>
          </w:p>
        </w:tc>
        <w:tc>
          <w:tcPr>
            <w:tcW w:w="2313" w:type="dxa"/>
            <w:gridSpan w:val="2"/>
            <w:vMerge/>
          </w:tcPr>
          <w:p w14:paraId="55A0E518" w14:textId="77777777" w:rsidR="007976CD" w:rsidRDefault="007976CD" w:rsidP="007976CD">
            <w:pPr>
              <w:widowControl w:val="0"/>
              <w:jc w:val="both"/>
              <w:rPr>
                <w:szCs w:val="22"/>
                <w:lang w:eastAsia="ar-SA" w:bidi="en-US"/>
              </w:rPr>
            </w:pPr>
          </w:p>
        </w:tc>
      </w:tr>
      <w:tr w:rsidR="007976CD" w14:paraId="7AACB1A1" w14:textId="77777777" w:rsidTr="007976CD">
        <w:trPr>
          <w:jc w:val="center"/>
        </w:trPr>
        <w:tc>
          <w:tcPr>
            <w:tcW w:w="7096" w:type="dxa"/>
            <w:gridSpan w:val="3"/>
            <w:vMerge/>
          </w:tcPr>
          <w:p w14:paraId="44044D3D" w14:textId="77777777" w:rsidR="007976CD" w:rsidRDefault="007976CD" w:rsidP="007976CD">
            <w:pPr>
              <w:widowControl w:val="0"/>
              <w:rPr>
                <w:rFonts w:eastAsia="Calibri"/>
                <w:szCs w:val="22"/>
              </w:rPr>
            </w:pPr>
          </w:p>
        </w:tc>
        <w:tc>
          <w:tcPr>
            <w:tcW w:w="872" w:type="dxa"/>
          </w:tcPr>
          <w:p w14:paraId="7413E829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2029</w:t>
            </w:r>
          </w:p>
        </w:tc>
        <w:tc>
          <w:tcPr>
            <w:tcW w:w="1134" w:type="dxa"/>
          </w:tcPr>
          <w:p w14:paraId="3ABE6647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500,00</w:t>
            </w:r>
          </w:p>
        </w:tc>
        <w:tc>
          <w:tcPr>
            <w:tcW w:w="949" w:type="dxa"/>
            <w:gridSpan w:val="2"/>
          </w:tcPr>
          <w:p w14:paraId="35669586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</w:rPr>
            </w:pPr>
            <w:r w:rsidRPr="00F2778E">
              <w:rPr>
                <w:rFonts w:eastAsia="Calibri"/>
              </w:rPr>
              <w:t>0,00</w:t>
            </w:r>
          </w:p>
        </w:tc>
        <w:tc>
          <w:tcPr>
            <w:tcW w:w="1319" w:type="dxa"/>
            <w:vAlign w:val="center"/>
          </w:tcPr>
          <w:p w14:paraId="3B830674" w14:textId="77777777" w:rsidR="007976CD" w:rsidRPr="00F2778E" w:rsidRDefault="007976CD" w:rsidP="007976CD">
            <w:pPr>
              <w:jc w:val="center"/>
            </w:pPr>
            <w:r w:rsidRPr="00F2778E">
              <w:rPr>
                <w:rFonts w:eastAsia="Calibri"/>
                <w:szCs w:val="22"/>
              </w:rPr>
              <w:t>-</w:t>
            </w:r>
          </w:p>
        </w:tc>
        <w:tc>
          <w:tcPr>
            <w:tcW w:w="992" w:type="dxa"/>
          </w:tcPr>
          <w:p w14:paraId="2C9B62A3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500,00</w:t>
            </w:r>
          </w:p>
        </w:tc>
        <w:tc>
          <w:tcPr>
            <w:tcW w:w="807" w:type="dxa"/>
            <w:gridSpan w:val="2"/>
          </w:tcPr>
          <w:p w14:paraId="6023E087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-</w:t>
            </w:r>
          </w:p>
        </w:tc>
        <w:tc>
          <w:tcPr>
            <w:tcW w:w="2313" w:type="dxa"/>
            <w:gridSpan w:val="2"/>
            <w:vMerge/>
          </w:tcPr>
          <w:p w14:paraId="5B6988A9" w14:textId="77777777" w:rsidR="007976CD" w:rsidRDefault="007976CD" w:rsidP="007976CD">
            <w:pPr>
              <w:widowControl w:val="0"/>
              <w:jc w:val="both"/>
              <w:rPr>
                <w:szCs w:val="22"/>
                <w:lang w:eastAsia="ar-SA" w:bidi="en-US"/>
              </w:rPr>
            </w:pPr>
          </w:p>
        </w:tc>
      </w:tr>
      <w:tr w:rsidR="007976CD" w14:paraId="210A3814" w14:textId="77777777" w:rsidTr="007976CD">
        <w:trPr>
          <w:jc w:val="center"/>
        </w:trPr>
        <w:tc>
          <w:tcPr>
            <w:tcW w:w="7096" w:type="dxa"/>
            <w:gridSpan w:val="3"/>
            <w:vMerge/>
          </w:tcPr>
          <w:p w14:paraId="4E275F74" w14:textId="77777777" w:rsidR="007976CD" w:rsidRDefault="007976CD" w:rsidP="007976CD">
            <w:pPr>
              <w:widowControl w:val="0"/>
              <w:rPr>
                <w:rFonts w:eastAsia="Calibri"/>
                <w:szCs w:val="22"/>
              </w:rPr>
            </w:pPr>
          </w:p>
        </w:tc>
        <w:tc>
          <w:tcPr>
            <w:tcW w:w="872" w:type="dxa"/>
          </w:tcPr>
          <w:p w14:paraId="5785C99E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2030</w:t>
            </w:r>
          </w:p>
        </w:tc>
        <w:tc>
          <w:tcPr>
            <w:tcW w:w="1134" w:type="dxa"/>
          </w:tcPr>
          <w:p w14:paraId="4294A27E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500,00</w:t>
            </w:r>
          </w:p>
        </w:tc>
        <w:tc>
          <w:tcPr>
            <w:tcW w:w="949" w:type="dxa"/>
            <w:gridSpan w:val="2"/>
          </w:tcPr>
          <w:p w14:paraId="5B2A8B6C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0,00</w:t>
            </w:r>
          </w:p>
        </w:tc>
        <w:tc>
          <w:tcPr>
            <w:tcW w:w="1319" w:type="dxa"/>
            <w:vAlign w:val="center"/>
          </w:tcPr>
          <w:p w14:paraId="0A338B4D" w14:textId="77777777" w:rsidR="007976CD" w:rsidRPr="00F2778E" w:rsidRDefault="007976CD" w:rsidP="007976CD">
            <w:pPr>
              <w:jc w:val="center"/>
            </w:pPr>
            <w:r w:rsidRPr="00F2778E">
              <w:rPr>
                <w:rFonts w:eastAsia="Calibri"/>
                <w:szCs w:val="22"/>
              </w:rPr>
              <w:t>-</w:t>
            </w:r>
          </w:p>
        </w:tc>
        <w:tc>
          <w:tcPr>
            <w:tcW w:w="992" w:type="dxa"/>
          </w:tcPr>
          <w:p w14:paraId="7673AD03" w14:textId="77777777" w:rsidR="007976CD" w:rsidRPr="00F2778E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F2778E">
              <w:rPr>
                <w:rFonts w:eastAsia="Calibri"/>
                <w:szCs w:val="22"/>
              </w:rPr>
              <w:t>500,00</w:t>
            </w:r>
          </w:p>
        </w:tc>
        <w:tc>
          <w:tcPr>
            <w:tcW w:w="807" w:type="dxa"/>
            <w:gridSpan w:val="2"/>
          </w:tcPr>
          <w:p w14:paraId="4EC13417" w14:textId="77777777" w:rsidR="007976CD" w:rsidRDefault="007976CD" w:rsidP="007976CD">
            <w:pPr>
              <w:widowControl w:val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-</w:t>
            </w:r>
          </w:p>
        </w:tc>
        <w:tc>
          <w:tcPr>
            <w:tcW w:w="2313" w:type="dxa"/>
            <w:gridSpan w:val="2"/>
            <w:vMerge/>
          </w:tcPr>
          <w:p w14:paraId="64F834B0" w14:textId="77777777" w:rsidR="007976CD" w:rsidRDefault="007976CD" w:rsidP="007976CD">
            <w:pPr>
              <w:widowControl w:val="0"/>
              <w:jc w:val="both"/>
              <w:rPr>
                <w:szCs w:val="22"/>
                <w:lang w:eastAsia="ar-SA" w:bidi="en-US"/>
              </w:rPr>
            </w:pPr>
          </w:p>
        </w:tc>
      </w:tr>
    </w:tbl>
    <w:p w14:paraId="404F1038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62901906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6AA87E7F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5B1E3E35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2C77E706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4127BCE7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4ACB673B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6A8CDD9D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6B47A6F0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386DC0F6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6E490B51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662E009D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0F026BB3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3C47E2EB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1F2B2D05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5D064A11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21666492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07B28CAE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07CBA708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101E7E0E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4F4B69C7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13E361E4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4B48903B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4A819557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216F15A8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07988A59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5A55C49D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5A092E88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2E49B8BE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25DFEB70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385D01F9" w14:textId="77777777" w:rsidR="008663E5" w:rsidRDefault="008663E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</w:p>
    <w:p w14:paraId="20161F93" w14:textId="1A57E0EF" w:rsidR="00073F5D" w:rsidRDefault="00EA0665">
      <w:pPr>
        <w:widowControl w:val="0"/>
        <w:tabs>
          <w:tab w:val="left" w:pos="9781"/>
        </w:tabs>
        <w:ind w:left="8789"/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>ФОРМА 3</w:t>
      </w:r>
    </w:p>
    <w:p w14:paraId="0BC608BF" w14:textId="77777777" w:rsidR="00073F5D" w:rsidRPr="003B4846" w:rsidRDefault="00EA0665">
      <w:pPr>
        <w:widowControl w:val="0"/>
        <w:autoSpaceDE w:val="0"/>
        <w:autoSpaceDN w:val="0"/>
        <w:adjustRightInd w:val="0"/>
        <w:ind w:left="8789"/>
        <w:jc w:val="both"/>
        <w:rPr>
          <w:sz w:val="24"/>
          <w:szCs w:val="28"/>
        </w:rPr>
      </w:pPr>
      <w:r w:rsidRPr="003B4846">
        <w:rPr>
          <w:sz w:val="24"/>
          <w:szCs w:val="28"/>
        </w:rPr>
        <w:t xml:space="preserve">к муниципальной программе «Реализация мероприятий молодежной политики на территории </w:t>
      </w:r>
      <w:r w:rsidR="00D60736">
        <w:rPr>
          <w:iCs/>
          <w:sz w:val="24"/>
          <w:szCs w:val="24"/>
        </w:rPr>
        <w:t>муниципального района «</w:t>
      </w:r>
      <w:r w:rsidR="00061D4A">
        <w:rPr>
          <w:iCs/>
          <w:sz w:val="24"/>
          <w:szCs w:val="24"/>
        </w:rPr>
        <w:t>Бабаюртовский</w:t>
      </w:r>
      <w:r w:rsidR="00D60736">
        <w:rPr>
          <w:iCs/>
          <w:sz w:val="24"/>
          <w:szCs w:val="24"/>
        </w:rPr>
        <w:t xml:space="preserve"> район»</w:t>
      </w:r>
      <w:r w:rsidRPr="003B4846">
        <w:rPr>
          <w:sz w:val="24"/>
          <w:szCs w:val="28"/>
        </w:rPr>
        <w:t xml:space="preserve">, утвержденной постановлением администрации </w:t>
      </w:r>
      <w:r w:rsidR="00D60736">
        <w:rPr>
          <w:iCs/>
          <w:sz w:val="24"/>
          <w:szCs w:val="24"/>
        </w:rPr>
        <w:t>муниципального района «</w:t>
      </w:r>
      <w:r w:rsidR="00061D4A">
        <w:rPr>
          <w:iCs/>
          <w:sz w:val="24"/>
          <w:szCs w:val="24"/>
        </w:rPr>
        <w:t>Бабаюртовский</w:t>
      </w:r>
      <w:r w:rsidR="00D60736">
        <w:rPr>
          <w:iCs/>
          <w:sz w:val="24"/>
          <w:szCs w:val="24"/>
        </w:rPr>
        <w:t xml:space="preserve"> район»</w:t>
      </w:r>
      <w:r w:rsidRPr="003B4846">
        <w:rPr>
          <w:sz w:val="24"/>
          <w:szCs w:val="28"/>
        </w:rPr>
        <w:t xml:space="preserve"> </w:t>
      </w:r>
    </w:p>
    <w:p w14:paraId="474A3FA8" w14:textId="06D39F4E" w:rsidR="00073F5D" w:rsidRPr="003B4846" w:rsidRDefault="00EA0665">
      <w:pPr>
        <w:widowControl w:val="0"/>
        <w:autoSpaceDE w:val="0"/>
        <w:autoSpaceDN w:val="0"/>
        <w:adjustRightInd w:val="0"/>
        <w:ind w:left="8789"/>
        <w:jc w:val="both"/>
        <w:rPr>
          <w:bCs/>
          <w:sz w:val="24"/>
          <w:szCs w:val="28"/>
        </w:rPr>
      </w:pPr>
      <w:r w:rsidRPr="003B4846">
        <w:rPr>
          <w:sz w:val="24"/>
          <w:szCs w:val="28"/>
        </w:rPr>
        <w:t xml:space="preserve">от </w:t>
      </w:r>
      <w:r w:rsidR="003B4846" w:rsidRPr="003B4846">
        <w:rPr>
          <w:sz w:val="24"/>
          <w:szCs w:val="28"/>
        </w:rPr>
        <w:t>«___» ___________ 20</w:t>
      </w:r>
      <w:r w:rsidR="00B77E63">
        <w:rPr>
          <w:sz w:val="24"/>
          <w:szCs w:val="28"/>
        </w:rPr>
        <w:t>26</w:t>
      </w:r>
      <w:r w:rsidR="00343146">
        <w:rPr>
          <w:sz w:val="24"/>
          <w:szCs w:val="28"/>
        </w:rPr>
        <w:t xml:space="preserve"> </w:t>
      </w:r>
      <w:r w:rsidR="003B4846" w:rsidRPr="003B4846">
        <w:rPr>
          <w:sz w:val="24"/>
          <w:szCs w:val="28"/>
        </w:rPr>
        <w:t xml:space="preserve">г. </w:t>
      </w:r>
      <w:r w:rsidRPr="003B4846">
        <w:rPr>
          <w:sz w:val="24"/>
          <w:szCs w:val="28"/>
        </w:rPr>
        <w:t>№</w:t>
      </w:r>
      <w:r w:rsidR="003B4846" w:rsidRPr="003B4846">
        <w:rPr>
          <w:sz w:val="24"/>
          <w:szCs w:val="28"/>
        </w:rPr>
        <w:t xml:space="preserve"> ____</w:t>
      </w:r>
    </w:p>
    <w:p w14:paraId="0678F9AF" w14:textId="77777777" w:rsidR="00073F5D" w:rsidRDefault="00073F5D">
      <w:pPr>
        <w:widowControl w:val="0"/>
        <w:jc w:val="center"/>
        <w:rPr>
          <w:b/>
          <w:sz w:val="18"/>
          <w:szCs w:val="28"/>
        </w:rPr>
      </w:pPr>
    </w:p>
    <w:p w14:paraId="6A0F6665" w14:textId="77777777" w:rsidR="00073F5D" w:rsidRDefault="00EA0665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РЕСУРСНОЕ ОБЕСПЕЧЕНИЕ</w:t>
      </w:r>
    </w:p>
    <w:p w14:paraId="6BD816E4" w14:textId="77777777" w:rsidR="00073F5D" w:rsidRDefault="00EA0665" w:rsidP="00A055A4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муниципальной программе муниципального района </w:t>
      </w:r>
      <w:r w:rsidR="00A055A4">
        <w:rPr>
          <w:b/>
          <w:sz w:val="24"/>
          <w:szCs w:val="24"/>
        </w:rPr>
        <w:t>«</w:t>
      </w:r>
      <w:r w:rsidR="00061D4A">
        <w:rPr>
          <w:b/>
          <w:sz w:val="24"/>
          <w:szCs w:val="24"/>
        </w:rPr>
        <w:t>Бабаюртовский</w:t>
      </w:r>
      <w:r w:rsidR="00A055A4">
        <w:rPr>
          <w:b/>
          <w:sz w:val="24"/>
          <w:szCs w:val="24"/>
        </w:rPr>
        <w:t xml:space="preserve"> район»</w:t>
      </w:r>
    </w:p>
    <w:p w14:paraId="5BF31FBD" w14:textId="77777777" w:rsidR="00073F5D" w:rsidRDefault="00EA0665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«Реализация мероприятий молодежной политики на территории </w:t>
      </w:r>
      <w:r w:rsidR="00A055A4" w:rsidRPr="00A055A4">
        <w:rPr>
          <w:b/>
          <w:i/>
          <w:iCs/>
          <w:sz w:val="24"/>
          <w:szCs w:val="24"/>
          <w:u w:val="single"/>
        </w:rPr>
        <w:t>муниципального района «</w:t>
      </w:r>
      <w:r w:rsidR="00061D4A">
        <w:rPr>
          <w:b/>
          <w:i/>
          <w:iCs/>
          <w:sz w:val="24"/>
          <w:szCs w:val="24"/>
          <w:u w:val="single"/>
        </w:rPr>
        <w:t>Бабаюртовский</w:t>
      </w:r>
      <w:r w:rsidR="00A055A4" w:rsidRPr="00A055A4">
        <w:rPr>
          <w:b/>
          <w:i/>
          <w:iCs/>
          <w:sz w:val="24"/>
          <w:szCs w:val="24"/>
          <w:u w:val="single"/>
        </w:rPr>
        <w:t xml:space="preserve"> район»</w:t>
      </w:r>
      <w:r>
        <w:rPr>
          <w:b/>
          <w:sz w:val="24"/>
          <w:szCs w:val="24"/>
        </w:rPr>
        <w:t>»</w:t>
      </w:r>
    </w:p>
    <w:p w14:paraId="191579B1" w14:textId="77777777" w:rsidR="00073F5D" w:rsidRDefault="00EA0665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счет средств, привлеченных из различных источников финансирования</w:t>
      </w:r>
    </w:p>
    <w:p w14:paraId="67EA4195" w14:textId="77777777" w:rsidR="00073F5D" w:rsidRDefault="00073F5D">
      <w:pPr>
        <w:widowControl w:val="0"/>
        <w:jc w:val="center"/>
        <w:rPr>
          <w:bCs/>
          <w:sz w:val="24"/>
          <w:szCs w:val="28"/>
          <w:lang w:eastAsia="ar-SA" w:bidi="en-US"/>
        </w:rPr>
      </w:pPr>
    </w:p>
    <w:tbl>
      <w:tblPr>
        <w:tblW w:w="1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6"/>
        <w:gridCol w:w="24"/>
        <w:gridCol w:w="977"/>
        <w:gridCol w:w="25"/>
        <w:gridCol w:w="5875"/>
        <w:gridCol w:w="37"/>
        <w:gridCol w:w="1237"/>
        <w:gridCol w:w="290"/>
        <w:gridCol w:w="986"/>
        <w:gridCol w:w="41"/>
        <w:gridCol w:w="985"/>
        <w:gridCol w:w="37"/>
        <w:gridCol w:w="1393"/>
        <w:gridCol w:w="37"/>
        <w:gridCol w:w="911"/>
        <w:gridCol w:w="19"/>
      </w:tblGrid>
      <w:tr w:rsidR="00073F5D" w14:paraId="13CD7DEA" w14:textId="77777777" w:rsidTr="00BE3FE3">
        <w:trPr>
          <w:trHeight w:val="824"/>
          <w:jc w:val="center"/>
        </w:trPr>
        <w:tc>
          <w:tcPr>
            <w:tcW w:w="1790" w:type="dxa"/>
            <w:gridSpan w:val="2"/>
            <w:vMerge w:val="restart"/>
          </w:tcPr>
          <w:p w14:paraId="20E2D982" w14:textId="77777777" w:rsidR="00073F5D" w:rsidRDefault="00EA0665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Наименование </w:t>
            </w:r>
          </w:p>
          <w:p w14:paraId="39BF04AD" w14:textId="77777777" w:rsidR="00073F5D" w:rsidRDefault="00EA0665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муниципальной</w:t>
            </w:r>
          </w:p>
          <w:p w14:paraId="70234061" w14:textId="77777777" w:rsidR="00073F5D" w:rsidRDefault="00EA066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программы, подпрограммы</w:t>
            </w:r>
          </w:p>
        </w:tc>
        <w:tc>
          <w:tcPr>
            <w:tcW w:w="1002" w:type="dxa"/>
            <w:gridSpan w:val="2"/>
            <w:vMerge w:val="restart"/>
          </w:tcPr>
          <w:p w14:paraId="1369B9C9" w14:textId="77777777" w:rsidR="00073F5D" w:rsidRDefault="00EA0665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Год</w:t>
            </w:r>
          </w:p>
          <w:p w14:paraId="5A0900E6" w14:textId="77777777" w:rsidR="00073F5D" w:rsidRDefault="00EA066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реализации</w:t>
            </w:r>
          </w:p>
        </w:tc>
        <w:tc>
          <w:tcPr>
            <w:tcW w:w="5912" w:type="dxa"/>
            <w:gridSpan w:val="2"/>
          </w:tcPr>
          <w:p w14:paraId="26747031" w14:textId="77777777" w:rsidR="00073F5D" w:rsidRDefault="00EA066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 ответственного исполнителя, соисполнителя муниципальной программы, подпрограммы</w:t>
            </w:r>
          </w:p>
        </w:tc>
        <w:tc>
          <w:tcPr>
            <w:tcW w:w="5936" w:type="dxa"/>
            <w:gridSpan w:val="10"/>
          </w:tcPr>
          <w:p w14:paraId="5C00CC35" w14:textId="77777777" w:rsidR="00073F5D" w:rsidRDefault="00EA0665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Объемы и источники финансирования </w:t>
            </w:r>
          </w:p>
          <w:p w14:paraId="25A7073D" w14:textId="77777777" w:rsidR="00073F5D" w:rsidRDefault="00EA066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(тыс. рублей)</w:t>
            </w:r>
          </w:p>
        </w:tc>
      </w:tr>
      <w:tr w:rsidR="00073F5D" w14:paraId="5A2515B1" w14:textId="77777777" w:rsidTr="00BE3FE3">
        <w:trPr>
          <w:trHeight w:val="1386"/>
          <w:jc w:val="center"/>
        </w:trPr>
        <w:tc>
          <w:tcPr>
            <w:tcW w:w="1790" w:type="dxa"/>
            <w:gridSpan w:val="2"/>
            <w:vMerge/>
          </w:tcPr>
          <w:p w14:paraId="4D6429D0" w14:textId="77777777" w:rsidR="00073F5D" w:rsidRDefault="00073F5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vMerge/>
          </w:tcPr>
          <w:p w14:paraId="16A4E60F" w14:textId="77777777" w:rsidR="00073F5D" w:rsidRDefault="00073F5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912" w:type="dxa"/>
            <w:gridSpan w:val="2"/>
          </w:tcPr>
          <w:p w14:paraId="4F1A8A97" w14:textId="77777777" w:rsidR="00073F5D" w:rsidRDefault="00073F5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14:paraId="4843A516" w14:textId="77777777" w:rsidR="00073F5D" w:rsidRDefault="00EA066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1317" w:type="dxa"/>
            <w:gridSpan w:val="3"/>
          </w:tcPr>
          <w:p w14:paraId="66211BD9" w14:textId="77777777" w:rsidR="00073F5D" w:rsidRDefault="00EA066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федеральный бюджет</w:t>
            </w:r>
          </w:p>
        </w:tc>
        <w:tc>
          <w:tcPr>
            <w:tcW w:w="1022" w:type="dxa"/>
            <w:gridSpan w:val="2"/>
          </w:tcPr>
          <w:p w14:paraId="1F365263" w14:textId="77777777" w:rsidR="00073F5D" w:rsidRDefault="00EA0665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республиканский</w:t>
            </w:r>
          </w:p>
          <w:p w14:paraId="020371CA" w14:textId="77777777" w:rsidR="00073F5D" w:rsidRDefault="00EA066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</w:t>
            </w:r>
          </w:p>
        </w:tc>
        <w:tc>
          <w:tcPr>
            <w:tcW w:w="1430" w:type="dxa"/>
            <w:gridSpan w:val="2"/>
          </w:tcPr>
          <w:p w14:paraId="59311358" w14:textId="77777777" w:rsidR="00073F5D" w:rsidRDefault="00EA0665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местный</w:t>
            </w:r>
          </w:p>
          <w:p w14:paraId="4AC00351" w14:textId="77777777" w:rsidR="00073F5D" w:rsidRDefault="00EA066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</w:t>
            </w:r>
          </w:p>
        </w:tc>
        <w:tc>
          <w:tcPr>
            <w:tcW w:w="930" w:type="dxa"/>
            <w:gridSpan w:val="2"/>
          </w:tcPr>
          <w:p w14:paraId="434C1DEE" w14:textId="77777777" w:rsidR="00073F5D" w:rsidRDefault="00EA0665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внебюджетные источники</w:t>
            </w:r>
          </w:p>
        </w:tc>
      </w:tr>
      <w:tr w:rsidR="00073F5D" w14:paraId="23FF2B16" w14:textId="77777777" w:rsidTr="00BE3FE3">
        <w:trPr>
          <w:gridAfter w:val="1"/>
          <w:wAfter w:w="19" w:type="dxa"/>
          <w:trHeight w:val="549"/>
          <w:jc w:val="center"/>
        </w:trPr>
        <w:tc>
          <w:tcPr>
            <w:tcW w:w="14621" w:type="dxa"/>
            <w:gridSpan w:val="15"/>
          </w:tcPr>
          <w:p w14:paraId="5BBE0629" w14:textId="77777777" w:rsidR="00073F5D" w:rsidRDefault="00EA0665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 xml:space="preserve">«Реализация мероприятий молодежной </w:t>
            </w:r>
            <w:r w:rsidRPr="00A055A4">
              <w:rPr>
                <w:sz w:val="24"/>
                <w:szCs w:val="24"/>
              </w:rPr>
              <w:t xml:space="preserve">политики на территории </w:t>
            </w:r>
            <w:r w:rsidR="00A055A4" w:rsidRPr="00A055A4">
              <w:rPr>
                <w:sz w:val="24"/>
                <w:szCs w:val="24"/>
              </w:rPr>
              <w:t>муниципального района «</w:t>
            </w:r>
            <w:r w:rsidR="00061D4A">
              <w:rPr>
                <w:sz w:val="24"/>
                <w:szCs w:val="24"/>
              </w:rPr>
              <w:t>Бабаюртовский</w:t>
            </w:r>
            <w:r w:rsidR="00A055A4" w:rsidRPr="00A055A4">
              <w:rPr>
                <w:sz w:val="24"/>
                <w:szCs w:val="24"/>
              </w:rPr>
              <w:t xml:space="preserve"> район»</w:t>
            </w:r>
          </w:p>
        </w:tc>
      </w:tr>
      <w:tr w:rsidR="003B4846" w14:paraId="75D682A9" w14:textId="77777777" w:rsidTr="0034073C">
        <w:trPr>
          <w:gridAfter w:val="1"/>
          <w:wAfter w:w="19" w:type="dxa"/>
          <w:trHeight w:val="1923"/>
          <w:jc w:val="center"/>
        </w:trPr>
        <w:tc>
          <w:tcPr>
            <w:tcW w:w="1766" w:type="dxa"/>
          </w:tcPr>
          <w:p w14:paraId="0F24BCD1" w14:textId="77777777" w:rsidR="003B4846" w:rsidRDefault="003B4846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Итого по году реализации</w:t>
            </w:r>
          </w:p>
        </w:tc>
        <w:tc>
          <w:tcPr>
            <w:tcW w:w="1001" w:type="dxa"/>
            <w:gridSpan w:val="2"/>
          </w:tcPr>
          <w:p w14:paraId="0F6C5EE4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2026</w:t>
            </w:r>
          </w:p>
          <w:p w14:paraId="4B8116D0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2027</w:t>
            </w:r>
          </w:p>
          <w:p w14:paraId="3254F611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2028</w:t>
            </w:r>
          </w:p>
          <w:p w14:paraId="0070AF1D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2029</w:t>
            </w:r>
          </w:p>
          <w:p w14:paraId="7DFAA334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2030</w:t>
            </w:r>
          </w:p>
        </w:tc>
        <w:tc>
          <w:tcPr>
            <w:tcW w:w="5900" w:type="dxa"/>
            <w:gridSpan w:val="2"/>
          </w:tcPr>
          <w:p w14:paraId="13540086" w14:textId="77777777" w:rsidR="00B77E63" w:rsidRDefault="00B77E63" w:rsidP="00A055A4">
            <w:pPr>
              <w:widowControl w:val="0"/>
              <w:jc w:val="both"/>
              <w:rPr>
                <w:szCs w:val="22"/>
              </w:rPr>
            </w:pPr>
            <w:r w:rsidRPr="00B77E63">
              <w:rPr>
                <w:szCs w:val="22"/>
              </w:rPr>
              <w:t>Управление делами администрации</w:t>
            </w:r>
          </w:p>
          <w:p w14:paraId="18A4D2A6" w14:textId="77777777" w:rsidR="003B4846" w:rsidRDefault="00A055A4" w:rsidP="00A055A4">
            <w:pPr>
              <w:widowControl w:val="0"/>
              <w:jc w:val="both"/>
              <w:rPr>
                <w:szCs w:val="22"/>
              </w:rPr>
            </w:pPr>
            <w:r w:rsidRPr="00A055A4">
              <w:rPr>
                <w:szCs w:val="22"/>
              </w:rPr>
              <w:t>МКУ «Управление образования МР «</w:t>
            </w:r>
            <w:r w:rsidR="00061D4A">
              <w:rPr>
                <w:szCs w:val="22"/>
              </w:rPr>
              <w:t>Бабаюртовский</w:t>
            </w:r>
            <w:r w:rsidRPr="00A055A4">
              <w:rPr>
                <w:szCs w:val="22"/>
              </w:rPr>
              <w:t xml:space="preserve"> район» и образовательные организации</w:t>
            </w:r>
          </w:p>
        </w:tc>
        <w:tc>
          <w:tcPr>
            <w:tcW w:w="1564" w:type="dxa"/>
            <w:gridSpan w:val="3"/>
          </w:tcPr>
          <w:p w14:paraId="0631E61A" w14:textId="77777777" w:rsidR="003B4846" w:rsidRDefault="00394A2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A055A4">
              <w:rPr>
                <w:rFonts w:eastAsia="Calibri"/>
                <w:sz w:val="24"/>
                <w:szCs w:val="24"/>
              </w:rPr>
              <w:t>00,00</w:t>
            </w:r>
          </w:p>
          <w:p w14:paraId="435524F9" w14:textId="77777777" w:rsidR="003B4846" w:rsidRDefault="00394A2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A055A4" w:rsidRPr="00A055A4">
              <w:rPr>
                <w:rFonts w:eastAsia="Calibri"/>
                <w:sz w:val="24"/>
                <w:szCs w:val="24"/>
              </w:rPr>
              <w:t>00,00</w:t>
            </w:r>
          </w:p>
          <w:p w14:paraId="347840C5" w14:textId="77777777" w:rsidR="003B4846" w:rsidRDefault="00394A2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A055A4" w:rsidRPr="00A055A4">
              <w:rPr>
                <w:rFonts w:eastAsia="Calibri"/>
                <w:sz w:val="24"/>
                <w:szCs w:val="24"/>
              </w:rPr>
              <w:t>00,00</w:t>
            </w:r>
          </w:p>
          <w:p w14:paraId="04599704" w14:textId="77777777" w:rsidR="003B4846" w:rsidRDefault="00394A2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A055A4" w:rsidRPr="00A055A4">
              <w:rPr>
                <w:rFonts w:eastAsia="Calibri"/>
                <w:sz w:val="24"/>
                <w:szCs w:val="24"/>
              </w:rPr>
              <w:t>00,00</w:t>
            </w:r>
          </w:p>
          <w:p w14:paraId="7C0338EF" w14:textId="77777777" w:rsidR="00A055A4" w:rsidRDefault="00394A2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A055A4" w:rsidRPr="00A055A4">
              <w:rPr>
                <w:rFonts w:eastAsia="Calibri"/>
                <w:sz w:val="24"/>
                <w:szCs w:val="24"/>
              </w:rPr>
              <w:t>00,00</w:t>
            </w:r>
          </w:p>
        </w:tc>
        <w:tc>
          <w:tcPr>
            <w:tcW w:w="986" w:type="dxa"/>
          </w:tcPr>
          <w:p w14:paraId="22AC29C7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41CB81FF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3746F126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379E0CA8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4558584E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694088EB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6BD17E61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6" w:type="dxa"/>
            <w:gridSpan w:val="2"/>
          </w:tcPr>
          <w:p w14:paraId="5EEA355D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5A0E20CD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6B0D4784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777D7422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22DD2CD2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1A0D407E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096FF133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14:paraId="2684F9AF" w14:textId="77777777" w:rsidR="00A055A4" w:rsidRPr="00A055A4" w:rsidRDefault="00B77E63" w:rsidP="00A055A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A055A4" w:rsidRPr="00A055A4">
              <w:rPr>
                <w:rFonts w:eastAsia="Calibri"/>
                <w:sz w:val="24"/>
                <w:szCs w:val="24"/>
              </w:rPr>
              <w:t>00,00</w:t>
            </w:r>
          </w:p>
          <w:p w14:paraId="566B8557" w14:textId="77777777" w:rsidR="00A055A4" w:rsidRPr="00A055A4" w:rsidRDefault="00B77E63" w:rsidP="00A055A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A055A4" w:rsidRPr="00A055A4">
              <w:rPr>
                <w:rFonts w:eastAsia="Calibri"/>
                <w:sz w:val="24"/>
                <w:szCs w:val="24"/>
              </w:rPr>
              <w:t>00,00</w:t>
            </w:r>
          </w:p>
          <w:p w14:paraId="75E7417B" w14:textId="77777777" w:rsidR="00A055A4" w:rsidRPr="00A055A4" w:rsidRDefault="00B77E63" w:rsidP="00A055A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A055A4" w:rsidRPr="00A055A4">
              <w:rPr>
                <w:rFonts w:eastAsia="Calibri"/>
                <w:sz w:val="24"/>
                <w:szCs w:val="24"/>
              </w:rPr>
              <w:t>00,00</w:t>
            </w:r>
          </w:p>
          <w:p w14:paraId="43C7F495" w14:textId="77777777" w:rsidR="00A055A4" w:rsidRPr="00A055A4" w:rsidRDefault="00B77E63" w:rsidP="00A055A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A055A4" w:rsidRPr="00A055A4">
              <w:rPr>
                <w:rFonts w:eastAsia="Calibri"/>
                <w:sz w:val="24"/>
                <w:szCs w:val="24"/>
              </w:rPr>
              <w:t>00,00</w:t>
            </w:r>
          </w:p>
          <w:p w14:paraId="68FEDD5B" w14:textId="77777777" w:rsidR="003B4846" w:rsidRDefault="00B77E63" w:rsidP="00A055A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A055A4" w:rsidRPr="00A055A4">
              <w:rPr>
                <w:rFonts w:eastAsia="Calibri"/>
                <w:sz w:val="24"/>
                <w:szCs w:val="24"/>
              </w:rPr>
              <w:t>00,00</w:t>
            </w:r>
          </w:p>
        </w:tc>
        <w:tc>
          <w:tcPr>
            <w:tcW w:w="948" w:type="dxa"/>
            <w:gridSpan w:val="2"/>
          </w:tcPr>
          <w:p w14:paraId="147ED51C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60C25FF9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1BE8B444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49586241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5EBE3160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417920F1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  <w:p w14:paraId="5EF19B0F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B4846" w14:paraId="740FDC38" w14:textId="77777777" w:rsidTr="0034073C">
        <w:trPr>
          <w:gridAfter w:val="1"/>
          <w:wAfter w:w="19" w:type="dxa"/>
          <w:trHeight w:val="262"/>
          <w:jc w:val="center"/>
        </w:trPr>
        <w:tc>
          <w:tcPr>
            <w:tcW w:w="8667" w:type="dxa"/>
            <w:gridSpan w:val="5"/>
          </w:tcPr>
          <w:p w14:paraId="415F8308" w14:textId="77777777" w:rsidR="003B4846" w:rsidRDefault="003B4846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Итого по муниципальной программе 2026 – 2030 годы:</w:t>
            </w:r>
          </w:p>
        </w:tc>
        <w:tc>
          <w:tcPr>
            <w:tcW w:w="1564" w:type="dxa"/>
            <w:gridSpan w:val="3"/>
          </w:tcPr>
          <w:p w14:paraId="0832AAA4" w14:textId="77777777" w:rsidR="003B4846" w:rsidRDefault="00B77E63" w:rsidP="00B77E63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34073C">
              <w:rPr>
                <w:rFonts w:eastAsia="Calibri"/>
                <w:sz w:val="24"/>
                <w:szCs w:val="24"/>
              </w:rPr>
              <w:t> 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="0034073C">
              <w:rPr>
                <w:rFonts w:eastAsia="Calibri"/>
                <w:sz w:val="24"/>
                <w:szCs w:val="24"/>
              </w:rPr>
              <w:t xml:space="preserve">00 </w:t>
            </w:r>
            <w:r w:rsidR="00A055A4">
              <w:rPr>
                <w:rFonts w:eastAsia="Calibri"/>
                <w:sz w:val="24"/>
                <w:szCs w:val="24"/>
              </w:rPr>
              <w:t>,00</w:t>
            </w:r>
          </w:p>
        </w:tc>
        <w:tc>
          <w:tcPr>
            <w:tcW w:w="986" w:type="dxa"/>
          </w:tcPr>
          <w:p w14:paraId="1AC91C2A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0,00</w:t>
            </w:r>
          </w:p>
        </w:tc>
        <w:tc>
          <w:tcPr>
            <w:tcW w:w="1026" w:type="dxa"/>
            <w:gridSpan w:val="2"/>
          </w:tcPr>
          <w:p w14:paraId="304A2EC8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0,00</w:t>
            </w:r>
          </w:p>
        </w:tc>
        <w:tc>
          <w:tcPr>
            <w:tcW w:w="1430" w:type="dxa"/>
            <w:gridSpan w:val="2"/>
          </w:tcPr>
          <w:p w14:paraId="28F178FD" w14:textId="77777777" w:rsidR="003B4846" w:rsidRDefault="007976C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34073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50</w:t>
            </w:r>
            <w:r w:rsidR="0034073C">
              <w:rPr>
                <w:rFonts w:eastAsia="Calibri"/>
                <w:sz w:val="24"/>
                <w:szCs w:val="24"/>
              </w:rPr>
              <w:t xml:space="preserve">0 </w:t>
            </w:r>
            <w:r>
              <w:rPr>
                <w:rFonts w:eastAsia="Calibri"/>
                <w:sz w:val="24"/>
                <w:szCs w:val="24"/>
              </w:rPr>
              <w:t>,00</w:t>
            </w:r>
          </w:p>
        </w:tc>
        <w:tc>
          <w:tcPr>
            <w:tcW w:w="948" w:type="dxa"/>
            <w:gridSpan w:val="2"/>
          </w:tcPr>
          <w:p w14:paraId="52BB3C94" w14:textId="77777777" w:rsidR="003B4846" w:rsidRDefault="003B484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</w:tr>
    </w:tbl>
    <w:p w14:paraId="1F80441C" w14:textId="77777777" w:rsidR="00073F5D" w:rsidRDefault="00073F5D">
      <w:pPr>
        <w:widowControl w:val="0"/>
        <w:jc w:val="both"/>
      </w:pPr>
    </w:p>
    <w:sectPr w:rsidR="00073F5D" w:rsidSect="00A055A4">
      <w:pgSz w:w="16840" w:h="11907" w:orient="landscape" w:code="9"/>
      <w:pgMar w:top="709" w:right="1134" w:bottom="1418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DF10D" w14:textId="77777777" w:rsidR="00926F5C" w:rsidRDefault="00926F5C" w:rsidP="008663E5">
      <w:r>
        <w:separator/>
      </w:r>
    </w:p>
  </w:endnote>
  <w:endnote w:type="continuationSeparator" w:id="0">
    <w:p w14:paraId="6C168A3E" w14:textId="77777777" w:rsidR="00926F5C" w:rsidRDefault="00926F5C" w:rsidP="0086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32">
    <w:panose1 w:val="00000000000000000000"/>
    <w:charset w:val="00"/>
    <w:family w:val="roman"/>
    <w:notTrueType/>
    <w:pitch w:val="default"/>
  </w:font>
  <w:font w:name="TimesNewRoman">
    <w:altName w:val="MS Mincho"/>
    <w:charset w:val="80"/>
    <w:family w:val="auto"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7C59" w14:textId="77777777" w:rsidR="00926F5C" w:rsidRDefault="00926F5C" w:rsidP="008663E5">
      <w:r>
        <w:separator/>
      </w:r>
    </w:p>
  </w:footnote>
  <w:footnote w:type="continuationSeparator" w:id="0">
    <w:p w14:paraId="362F475C" w14:textId="77777777" w:rsidR="00926F5C" w:rsidRDefault="00926F5C" w:rsidP="00866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AE7DD" w14:textId="77777777" w:rsidR="008663E5" w:rsidRDefault="008663E5" w:rsidP="008663E5">
    <w:pPr>
      <w:pStyle w:val="ad"/>
      <w:jc w:val="center"/>
      <w:rPr>
        <w:sz w:val="28"/>
        <w:szCs w:val="28"/>
      </w:rPr>
    </w:pPr>
    <w:r>
      <w:rPr>
        <w:sz w:val="28"/>
        <w:szCs w:val="28"/>
      </w:rPr>
      <w:t>ПРОЕКТ</w:t>
    </w:r>
  </w:p>
  <w:p w14:paraId="6DCDDC92" w14:textId="77777777" w:rsidR="008663E5" w:rsidRDefault="008663E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F10283C"/>
    <w:lvl w:ilvl="0" w:tplc="178A7B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1D3E54DE"/>
    <w:lvl w:ilvl="0" w:tplc="178A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EBBEA010"/>
    <w:lvl w:ilvl="0" w:tplc="178A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E7EF0E8"/>
    <w:lvl w:ilvl="0" w:tplc="178A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8660B918"/>
    <w:lvl w:ilvl="0" w:tplc="178A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9530BFAE"/>
    <w:lvl w:ilvl="0" w:tplc="178A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5A6EA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multilevel"/>
    <w:tmpl w:val="9F5AD676"/>
    <w:lvl w:ilvl="0">
      <w:start w:val="1"/>
      <w:numFmt w:val="bullet"/>
      <w:lvlText w:val=""/>
      <w:lvlJc w:val="left"/>
      <w:pPr>
        <w:ind w:left="1467" w:hanging="90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77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00000009"/>
    <w:multiLevelType w:val="hybridMultilevel"/>
    <w:tmpl w:val="0D6C5D72"/>
    <w:lvl w:ilvl="0" w:tplc="178A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6F6E2F44"/>
    <w:lvl w:ilvl="0" w:tplc="178A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0AA0F038"/>
    <w:lvl w:ilvl="0" w:tplc="178A7B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E6746EA0"/>
    <w:lvl w:ilvl="0" w:tplc="178A7B0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0000000D"/>
    <w:multiLevelType w:val="hybridMultilevel"/>
    <w:tmpl w:val="D2E2D480"/>
    <w:lvl w:ilvl="0" w:tplc="178A7B0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multilevel"/>
    <w:tmpl w:val="9F5AD676"/>
    <w:lvl w:ilvl="0">
      <w:start w:val="1"/>
      <w:numFmt w:val="bullet"/>
      <w:lvlText w:val=""/>
      <w:lvlJc w:val="left"/>
      <w:pPr>
        <w:ind w:left="1467" w:hanging="90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77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0000000F"/>
    <w:multiLevelType w:val="hybridMultilevel"/>
    <w:tmpl w:val="C3540E5C"/>
    <w:lvl w:ilvl="0" w:tplc="21841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BB16C394"/>
    <w:lvl w:ilvl="0" w:tplc="178A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D5B29024"/>
    <w:lvl w:ilvl="0" w:tplc="9D00AE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0000012"/>
    <w:multiLevelType w:val="hybridMultilevel"/>
    <w:tmpl w:val="C09EEE8C"/>
    <w:lvl w:ilvl="0" w:tplc="178A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14E618F4"/>
    <w:lvl w:ilvl="0" w:tplc="178A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E2961214"/>
    <w:lvl w:ilvl="0" w:tplc="178A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122EB1DC"/>
    <w:lvl w:ilvl="0" w:tplc="178A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359AE568"/>
    <w:lvl w:ilvl="0" w:tplc="178A7B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45182536"/>
    <w:lvl w:ilvl="0" w:tplc="67F8F428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1E635FF"/>
    <w:multiLevelType w:val="hybridMultilevel"/>
    <w:tmpl w:val="E182B5B6"/>
    <w:lvl w:ilvl="0" w:tplc="178A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5"/>
  </w:num>
  <w:num w:numId="4">
    <w:abstractNumId w:val="21"/>
  </w:num>
  <w:num w:numId="5">
    <w:abstractNumId w:val="18"/>
  </w:num>
  <w:num w:numId="6">
    <w:abstractNumId w:val="3"/>
  </w:num>
  <w:num w:numId="7">
    <w:abstractNumId w:val="10"/>
  </w:num>
  <w:num w:numId="8">
    <w:abstractNumId w:val="9"/>
  </w:num>
  <w:num w:numId="9">
    <w:abstractNumId w:val="23"/>
  </w:num>
  <w:num w:numId="10">
    <w:abstractNumId w:val="20"/>
  </w:num>
  <w:num w:numId="11">
    <w:abstractNumId w:val="6"/>
  </w:num>
  <w:num w:numId="12">
    <w:abstractNumId w:val="2"/>
  </w:num>
  <w:num w:numId="13">
    <w:abstractNumId w:val="7"/>
  </w:num>
  <w:num w:numId="14">
    <w:abstractNumId w:val="13"/>
  </w:num>
  <w:num w:numId="15">
    <w:abstractNumId w:val="19"/>
  </w:num>
  <w:num w:numId="16">
    <w:abstractNumId w:val="12"/>
  </w:num>
  <w:num w:numId="17">
    <w:abstractNumId w:val="15"/>
  </w:num>
  <w:num w:numId="18">
    <w:abstractNumId w:val="16"/>
  </w:num>
  <w:num w:numId="19">
    <w:abstractNumId w:val="22"/>
  </w:num>
  <w:num w:numId="20">
    <w:abstractNumId w:val="0"/>
  </w:num>
  <w:num w:numId="21">
    <w:abstractNumId w:val="8"/>
  </w:num>
  <w:num w:numId="22">
    <w:abstractNumId w:val="4"/>
  </w:num>
  <w:num w:numId="23">
    <w:abstractNumId w:val="14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F5D"/>
    <w:rsid w:val="00005CBF"/>
    <w:rsid w:val="00061D4A"/>
    <w:rsid w:val="00073F5D"/>
    <w:rsid w:val="00146B9B"/>
    <w:rsid w:val="001D25A2"/>
    <w:rsid w:val="002C7D26"/>
    <w:rsid w:val="00321B0E"/>
    <w:rsid w:val="0034073C"/>
    <w:rsid w:val="00343146"/>
    <w:rsid w:val="00394A2C"/>
    <w:rsid w:val="00396811"/>
    <w:rsid w:val="003B2AAA"/>
    <w:rsid w:val="003B4846"/>
    <w:rsid w:val="003D2DC0"/>
    <w:rsid w:val="00445135"/>
    <w:rsid w:val="004F1406"/>
    <w:rsid w:val="00531719"/>
    <w:rsid w:val="00560C02"/>
    <w:rsid w:val="0058000B"/>
    <w:rsid w:val="005A03D4"/>
    <w:rsid w:val="005F0D16"/>
    <w:rsid w:val="006A5A19"/>
    <w:rsid w:val="006E3C00"/>
    <w:rsid w:val="00703086"/>
    <w:rsid w:val="00753AF2"/>
    <w:rsid w:val="007976CD"/>
    <w:rsid w:val="007F0C8E"/>
    <w:rsid w:val="008106A8"/>
    <w:rsid w:val="00831CC7"/>
    <w:rsid w:val="008663E5"/>
    <w:rsid w:val="00891CB1"/>
    <w:rsid w:val="0089666B"/>
    <w:rsid w:val="008A3BC3"/>
    <w:rsid w:val="008A74E5"/>
    <w:rsid w:val="008D71EA"/>
    <w:rsid w:val="00921085"/>
    <w:rsid w:val="00926F5C"/>
    <w:rsid w:val="009351CD"/>
    <w:rsid w:val="00A055A4"/>
    <w:rsid w:val="00A13A9E"/>
    <w:rsid w:val="00A31590"/>
    <w:rsid w:val="00A45206"/>
    <w:rsid w:val="00A61138"/>
    <w:rsid w:val="00A66E02"/>
    <w:rsid w:val="00B120D2"/>
    <w:rsid w:val="00B124B7"/>
    <w:rsid w:val="00B77E63"/>
    <w:rsid w:val="00B94A2D"/>
    <w:rsid w:val="00BC1573"/>
    <w:rsid w:val="00BE3FE3"/>
    <w:rsid w:val="00C15076"/>
    <w:rsid w:val="00C17C6F"/>
    <w:rsid w:val="00C32BD8"/>
    <w:rsid w:val="00C53805"/>
    <w:rsid w:val="00D60736"/>
    <w:rsid w:val="00DA75C8"/>
    <w:rsid w:val="00E2586D"/>
    <w:rsid w:val="00EA0665"/>
    <w:rsid w:val="00EF0D35"/>
    <w:rsid w:val="00F01E3E"/>
    <w:rsid w:val="00F2778E"/>
    <w:rsid w:val="00F32171"/>
    <w:rsid w:val="00F476DE"/>
    <w:rsid w:val="00F60575"/>
    <w:rsid w:val="00FC3D8B"/>
    <w:rsid w:val="00FE2011"/>
    <w:rsid w:val="00FE3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1C6CBAA"/>
  <w15:docId w15:val="{1EDB14C3-3C62-481A-B131-F19B0A823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F5D"/>
  </w:style>
  <w:style w:type="paragraph" w:styleId="1">
    <w:name w:val="heading 1"/>
    <w:basedOn w:val="a"/>
    <w:next w:val="a"/>
    <w:link w:val="10"/>
    <w:uiPriority w:val="9"/>
    <w:qFormat/>
    <w:rsid w:val="00073F5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073F5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qFormat/>
    <w:rsid w:val="00073F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"/>
    <w:qFormat/>
    <w:rsid w:val="00073F5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073F5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073F5D"/>
    <w:pPr>
      <w:spacing w:before="240" w:after="60"/>
      <w:outlineLvl w:val="5"/>
    </w:pPr>
    <w:rPr>
      <w:rFonts w:ascii="Calibri" w:hAnsi="Calibri"/>
      <w:b/>
      <w:bCs/>
      <w:lang w:val="en-US"/>
    </w:rPr>
  </w:style>
  <w:style w:type="paragraph" w:styleId="7">
    <w:name w:val="heading 7"/>
    <w:basedOn w:val="a"/>
    <w:next w:val="a"/>
    <w:link w:val="70"/>
    <w:uiPriority w:val="9"/>
    <w:qFormat/>
    <w:rsid w:val="00073F5D"/>
    <w:pPr>
      <w:spacing w:before="240" w:after="60"/>
      <w:outlineLvl w:val="6"/>
    </w:pPr>
    <w:rPr>
      <w:rFonts w:ascii="Calibri" w:hAnsi="Calibri"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"/>
    <w:qFormat/>
    <w:rsid w:val="00073F5D"/>
    <w:pPr>
      <w:spacing w:before="240" w:after="60"/>
      <w:outlineLvl w:val="7"/>
    </w:pPr>
    <w:rPr>
      <w:rFonts w:ascii="Calibri" w:hAnsi="Calibri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"/>
    <w:qFormat/>
    <w:rsid w:val="00073F5D"/>
    <w:pPr>
      <w:spacing w:before="240" w:after="60"/>
      <w:outlineLvl w:val="8"/>
    </w:pPr>
    <w:rPr>
      <w:rFonts w:ascii="Cambria" w:hAnsi="Cambr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07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073F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073F5D"/>
    <w:rPr>
      <w:rFonts w:ascii="Cambria" w:hAnsi="Cambria"/>
      <w:b/>
      <w:bCs/>
      <w:color w:val="365F91"/>
      <w:sz w:val="28"/>
      <w:szCs w:val="28"/>
    </w:rPr>
  </w:style>
  <w:style w:type="paragraph" w:styleId="a5">
    <w:name w:val="List Paragraph"/>
    <w:basedOn w:val="a"/>
    <w:uiPriority w:val="99"/>
    <w:qFormat/>
    <w:rsid w:val="00073F5D"/>
    <w:pPr>
      <w:ind w:left="720"/>
    </w:pPr>
    <w:rPr>
      <w:rFonts w:ascii="Calibri" w:hAnsi="Calibri" w:cs="Calibri"/>
      <w:sz w:val="24"/>
      <w:szCs w:val="24"/>
      <w:lang w:val="en-US" w:eastAsia="en-US"/>
    </w:rPr>
  </w:style>
  <w:style w:type="paragraph" w:customStyle="1" w:styleId="a6">
    <w:name w:val="Нормальный (таблица)"/>
    <w:basedOn w:val="a"/>
    <w:next w:val="a"/>
    <w:uiPriority w:val="99"/>
    <w:rsid w:val="00073F5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7">
    <w:name w:val="No Spacing"/>
    <w:basedOn w:val="a"/>
    <w:link w:val="a8"/>
    <w:uiPriority w:val="1"/>
    <w:qFormat/>
    <w:rsid w:val="00073F5D"/>
    <w:rPr>
      <w:rFonts w:ascii="Calibri" w:hAnsi="Calibri" w:cs="Calibri"/>
      <w:sz w:val="24"/>
      <w:szCs w:val="24"/>
      <w:lang w:val="en-US" w:eastAsia="en-US"/>
    </w:rPr>
  </w:style>
  <w:style w:type="paragraph" w:customStyle="1" w:styleId="51">
    <w:name w:val="Стиль5"/>
    <w:basedOn w:val="a"/>
    <w:uiPriority w:val="99"/>
    <w:rsid w:val="00073F5D"/>
    <w:pPr>
      <w:tabs>
        <w:tab w:val="left" w:pos="2410"/>
        <w:tab w:val="left" w:pos="2694"/>
      </w:tabs>
      <w:ind w:right="-143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61">
    <w:name w:val="Стиль6"/>
    <w:basedOn w:val="a"/>
    <w:uiPriority w:val="99"/>
    <w:rsid w:val="00073F5D"/>
    <w:pPr>
      <w:ind w:right="142"/>
    </w:pPr>
    <w:rPr>
      <w:rFonts w:ascii="Calibri" w:hAnsi="Calibri" w:cs="Calibri"/>
      <w:color w:val="000000"/>
      <w:sz w:val="28"/>
      <w:szCs w:val="28"/>
      <w:lang w:eastAsia="en-US"/>
    </w:rPr>
  </w:style>
  <w:style w:type="paragraph" w:customStyle="1" w:styleId="71">
    <w:name w:val="Стиль7"/>
    <w:basedOn w:val="a"/>
    <w:uiPriority w:val="99"/>
    <w:rsid w:val="00073F5D"/>
    <w:pPr>
      <w:tabs>
        <w:tab w:val="left" w:pos="2410"/>
        <w:tab w:val="left" w:pos="2694"/>
      </w:tabs>
      <w:ind w:right="-143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11">
    <w:name w:val="Стиль1"/>
    <w:basedOn w:val="a"/>
    <w:uiPriority w:val="99"/>
    <w:rsid w:val="00073F5D"/>
    <w:pPr>
      <w:tabs>
        <w:tab w:val="left" w:pos="10065"/>
      </w:tabs>
      <w:ind w:right="-142"/>
      <w:jc w:val="center"/>
    </w:pPr>
    <w:rPr>
      <w:rFonts w:ascii="Calibri" w:hAnsi="Calibri" w:cs="Calibri"/>
      <w:color w:val="000000"/>
      <w:sz w:val="28"/>
      <w:szCs w:val="28"/>
      <w:lang w:eastAsia="en-US"/>
    </w:rPr>
  </w:style>
  <w:style w:type="paragraph" w:customStyle="1" w:styleId="21">
    <w:name w:val="Стиль2"/>
    <w:basedOn w:val="a"/>
    <w:uiPriority w:val="99"/>
    <w:rsid w:val="00073F5D"/>
    <w:pPr>
      <w:tabs>
        <w:tab w:val="left" w:pos="2410"/>
        <w:tab w:val="left" w:pos="2694"/>
      </w:tabs>
      <w:ind w:right="-143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31">
    <w:name w:val="Стиль3"/>
    <w:basedOn w:val="a"/>
    <w:uiPriority w:val="99"/>
    <w:rsid w:val="00073F5D"/>
    <w:pPr>
      <w:tabs>
        <w:tab w:val="left" w:pos="2410"/>
        <w:tab w:val="left" w:pos="2694"/>
      </w:tabs>
      <w:ind w:right="-143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41">
    <w:name w:val="Стиль4"/>
    <w:basedOn w:val="31"/>
    <w:uiPriority w:val="99"/>
    <w:rsid w:val="00073F5D"/>
    <w:rPr>
      <w:sz w:val="22"/>
      <w:szCs w:val="22"/>
    </w:rPr>
  </w:style>
  <w:style w:type="character" w:customStyle="1" w:styleId="20">
    <w:name w:val="Заголовок 2 Знак"/>
    <w:link w:val="2"/>
    <w:uiPriority w:val="9"/>
    <w:rsid w:val="00073F5D"/>
    <w:rPr>
      <w:rFonts w:ascii="Cambria" w:hAnsi="Cambria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link w:val="3"/>
    <w:uiPriority w:val="9"/>
    <w:rsid w:val="00073F5D"/>
    <w:rPr>
      <w:rFonts w:ascii="Cambria" w:hAnsi="Cambria"/>
      <w:b/>
      <w:bCs/>
      <w:sz w:val="26"/>
      <w:szCs w:val="26"/>
      <w:lang w:val="en-US"/>
    </w:rPr>
  </w:style>
  <w:style w:type="character" w:customStyle="1" w:styleId="40">
    <w:name w:val="Заголовок 4 Знак"/>
    <w:link w:val="4"/>
    <w:uiPriority w:val="9"/>
    <w:rsid w:val="00073F5D"/>
    <w:rPr>
      <w:rFonts w:ascii="Calibri" w:hAnsi="Calibri"/>
      <w:b/>
      <w:bCs/>
      <w:sz w:val="28"/>
      <w:szCs w:val="28"/>
      <w:lang w:val="en-US"/>
    </w:rPr>
  </w:style>
  <w:style w:type="character" w:customStyle="1" w:styleId="50">
    <w:name w:val="Заголовок 5 Знак"/>
    <w:link w:val="5"/>
    <w:uiPriority w:val="9"/>
    <w:rsid w:val="00073F5D"/>
    <w:rPr>
      <w:rFonts w:ascii="Calibri" w:hAnsi="Calibri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link w:val="6"/>
    <w:uiPriority w:val="9"/>
    <w:rsid w:val="00073F5D"/>
    <w:rPr>
      <w:rFonts w:ascii="Calibri" w:hAnsi="Calibri"/>
      <w:b/>
      <w:bCs/>
      <w:lang w:val="en-US"/>
    </w:rPr>
  </w:style>
  <w:style w:type="character" w:customStyle="1" w:styleId="70">
    <w:name w:val="Заголовок 7 Знак"/>
    <w:link w:val="7"/>
    <w:uiPriority w:val="9"/>
    <w:rsid w:val="00073F5D"/>
    <w:rPr>
      <w:rFonts w:ascii="Calibri" w:hAnsi="Calibri"/>
      <w:sz w:val="24"/>
      <w:szCs w:val="24"/>
      <w:lang w:val="en-US"/>
    </w:rPr>
  </w:style>
  <w:style w:type="character" w:customStyle="1" w:styleId="80">
    <w:name w:val="Заголовок 8 Знак"/>
    <w:link w:val="8"/>
    <w:uiPriority w:val="9"/>
    <w:rsid w:val="00073F5D"/>
    <w:rPr>
      <w:rFonts w:ascii="Calibri" w:hAnsi="Calibri"/>
      <w:i/>
      <w:iCs/>
      <w:sz w:val="24"/>
      <w:szCs w:val="24"/>
      <w:lang w:val="en-US"/>
    </w:rPr>
  </w:style>
  <w:style w:type="character" w:customStyle="1" w:styleId="90">
    <w:name w:val="Заголовок 9 Знак"/>
    <w:link w:val="9"/>
    <w:uiPriority w:val="9"/>
    <w:rsid w:val="00073F5D"/>
    <w:rPr>
      <w:rFonts w:ascii="Cambria" w:hAnsi="Cambria"/>
      <w:lang w:val="en-US"/>
    </w:rPr>
  </w:style>
  <w:style w:type="numbering" w:customStyle="1" w:styleId="12">
    <w:name w:val="Нет списка1"/>
    <w:next w:val="a2"/>
    <w:uiPriority w:val="99"/>
    <w:rsid w:val="00073F5D"/>
  </w:style>
  <w:style w:type="character" w:customStyle="1" w:styleId="a9">
    <w:name w:val="Основной текст Знак"/>
    <w:link w:val="aa"/>
    <w:rsid w:val="00073F5D"/>
    <w:rPr>
      <w:sz w:val="28"/>
      <w:szCs w:val="24"/>
    </w:rPr>
  </w:style>
  <w:style w:type="paragraph" w:styleId="aa">
    <w:name w:val="Body Text"/>
    <w:basedOn w:val="a"/>
    <w:link w:val="a9"/>
    <w:rsid w:val="00073F5D"/>
    <w:rPr>
      <w:sz w:val="28"/>
      <w:szCs w:val="24"/>
    </w:rPr>
  </w:style>
  <w:style w:type="character" w:customStyle="1" w:styleId="13">
    <w:name w:val="Основной текст Знак1"/>
    <w:basedOn w:val="a0"/>
    <w:uiPriority w:val="99"/>
    <w:rsid w:val="00073F5D"/>
  </w:style>
  <w:style w:type="character" w:customStyle="1" w:styleId="ab">
    <w:name w:val="Основной текст с отступом Знак"/>
    <w:link w:val="ac"/>
    <w:rsid w:val="00073F5D"/>
    <w:rPr>
      <w:sz w:val="28"/>
      <w:szCs w:val="24"/>
    </w:rPr>
  </w:style>
  <w:style w:type="paragraph" w:styleId="ac">
    <w:name w:val="Body Text Indent"/>
    <w:basedOn w:val="a"/>
    <w:link w:val="ab"/>
    <w:rsid w:val="00073F5D"/>
    <w:pPr>
      <w:ind w:left="-540"/>
      <w:jc w:val="both"/>
    </w:pPr>
    <w:rPr>
      <w:sz w:val="28"/>
      <w:szCs w:val="24"/>
    </w:rPr>
  </w:style>
  <w:style w:type="character" w:customStyle="1" w:styleId="14">
    <w:name w:val="Основной текст с отступом Знак1"/>
    <w:basedOn w:val="a0"/>
    <w:uiPriority w:val="99"/>
    <w:rsid w:val="00073F5D"/>
  </w:style>
  <w:style w:type="paragraph" w:styleId="ad">
    <w:name w:val="header"/>
    <w:basedOn w:val="a"/>
    <w:link w:val="ae"/>
    <w:uiPriority w:val="99"/>
    <w:rsid w:val="00073F5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3F5D"/>
  </w:style>
  <w:style w:type="paragraph" w:styleId="af">
    <w:name w:val="footer"/>
    <w:basedOn w:val="a"/>
    <w:link w:val="af0"/>
    <w:uiPriority w:val="99"/>
    <w:rsid w:val="00073F5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3F5D"/>
  </w:style>
  <w:style w:type="paragraph" w:customStyle="1" w:styleId="af1">
    <w:name w:val="Прижатый влево"/>
    <w:basedOn w:val="a"/>
    <w:next w:val="a"/>
    <w:uiPriority w:val="99"/>
    <w:rsid w:val="00073F5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Title"/>
    <w:basedOn w:val="a"/>
    <w:next w:val="a"/>
    <w:link w:val="af3"/>
    <w:uiPriority w:val="10"/>
    <w:qFormat/>
    <w:rsid w:val="00073F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/>
    </w:rPr>
  </w:style>
  <w:style w:type="character" w:customStyle="1" w:styleId="af3">
    <w:name w:val="Заголовок Знак"/>
    <w:link w:val="af2"/>
    <w:uiPriority w:val="10"/>
    <w:rsid w:val="00073F5D"/>
    <w:rPr>
      <w:rFonts w:ascii="Cambria" w:hAnsi="Cambria"/>
      <w:b/>
      <w:bCs/>
      <w:kern w:val="28"/>
      <w:sz w:val="32"/>
      <w:szCs w:val="32"/>
      <w:lang w:val="en-US"/>
    </w:rPr>
  </w:style>
  <w:style w:type="paragraph" w:styleId="af4">
    <w:name w:val="Subtitle"/>
    <w:basedOn w:val="a"/>
    <w:next w:val="a"/>
    <w:link w:val="af5"/>
    <w:uiPriority w:val="11"/>
    <w:qFormat/>
    <w:rsid w:val="00073F5D"/>
    <w:pPr>
      <w:spacing w:after="60"/>
      <w:jc w:val="center"/>
      <w:outlineLvl w:val="1"/>
    </w:pPr>
    <w:rPr>
      <w:rFonts w:ascii="Cambria" w:hAnsi="Cambria"/>
      <w:sz w:val="24"/>
      <w:szCs w:val="24"/>
      <w:lang w:val="en-US"/>
    </w:rPr>
  </w:style>
  <w:style w:type="character" w:customStyle="1" w:styleId="af5">
    <w:name w:val="Подзаголовок Знак"/>
    <w:link w:val="af4"/>
    <w:uiPriority w:val="11"/>
    <w:rsid w:val="00073F5D"/>
    <w:rPr>
      <w:rFonts w:ascii="Cambria" w:hAnsi="Cambria"/>
      <w:sz w:val="24"/>
      <w:szCs w:val="24"/>
      <w:lang w:val="en-US"/>
    </w:rPr>
  </w:style>
  <w:style w:type="character" w:styleId="af6">
    <w:name w:val="Strong"/>
    <w:uiPriority w:val="22"/>
    <w:qFormat/>
    <w:rsid w:val="00073F5D"/>
    <w:rPr>
      <w:b/>
      <w:bCs/>
    </w:rPr>
  </w:style>
  <w:style w:type="character" w:styleId="af7">
    <w:name w:val="Emphasis"/>
    <w:uiPriority w:val="20"/>
    <w:qFormat/>
    <w:rsid w:val="00073F5D"/>
    <w:rPr>
      <w:rFonts w:ascii="Calibri" w:hAnsi="Calibri" w:cs="Calibri"/>
      <w:b/>
      <w:bCs/>
      <w:i/>
      <w:iCs/>
    </w:rPr>
  </w:style>
  <w:style w:type="paragraph" w:styleId="22">
    <w:name w:val="Quote"/>
    <w:basedOn w:val="a"/>
    <w:next w:val="a"/>
    <w:link w:val="23"/>
    <w:uiPriority w:val="29"/>
    <w:qFormat/>
    <w:rsid w:val="00073F5D"/>
    <w:rPr>
      <w:rFonts w:ascii="Calibri" w:hAnsi="Calibri"/>
      <w:i/>
      <w:iCs/>
      <w:sz w:val="24"/>
      <w:szCs w:val="24"/>
      <w:lang w:val="en-US"/>
    </w:rPr>
  </w:style>
  <w:style w:type="character" w:customStyle="1" w:styleId="23">
    <w:name w:val="Цитата 2 Знак"/>
    <w:link w:val="22"/>
    <w:uiPriority w:val="29"/>
    <w:rsid w:val="00073F5D"/>
    <w:rPr>
      <w:rFonts w:ascii="Calibri" w:hAnsi="Calibri"/>
      <w:i/>
      <w:iCs/>
      <w:sz w:val="24"/>
      <w:szCs w:val="24"/>
      <w:lang w:val="en-US"/>
    </w:rPr>
  </w:style>
  <w:style w:type="paragraph" w:styleId="af8">
    <w:name w:val="Intense Quote"/>
    <w:basedOn w:val="a"/>
    <w:next w:val="a"/>
    <w:link w:val="af9"/>
    <w:uiPriority w:val="30"/>
    <w:qFormat/>
    <w:rsid w:val="00073F5D"/>
    <w:pPr>
      <w:ind w:left="720" w:right="720"/>
    </w:pPr>
    <w:rPr>
      <w:rFonts w:ascii="Calibri" w:hAnsi="Calibri"/>
      <w:b/>
      <w:bCs/>
      <w:i/>
      <w:iCs/>
      <w:sz w:val="24"/>
      <w:szCs w:val="24"/>
      <w:lang w:val="en-US"/>
    </w:rPr>
  </w:style>
  <w:style w:type="character" w:customStyle="1" w:styleId="af9">
    <w:name w:val="Выделенная цитата Знак"/>
    <w:link w:val="af8"/>
    <w:uiPriority w:val="30"/>
    <w:rsid w:val="00073F5D"/>
    <w:rPr>
      <w:rFonts w:ascii="Calibri" w:hAnsi="Calibri"/>
      <w:b/>
      <w:bCs/>
      <w:i/>
      <w:iCs/>
      <w:sz w:val="24"/>
      <w:szCs w:val="24"/>
      <w:lang w:val="en-US"/>
    </w:rPr>
  </w:style>
  <w:style w:type="character" w:styleId="afa">
    <w:name w:val="Subtle Emphasis"/>
    <w:uiPriority w:val="19"/>
    <w:qFormat/>
    <w:rsid w:val="00073F5D"/>
    <w:rPr>
      <w:i/>
      <w:iCs/>
      <w:color w:val="auto"/>
    </w:rPr>
  </w:style>
  <w:style w:type="character" w:styleId="afb">
    <w:name w:val="Intense Emphasis"/>
    <w:uiPriority w:val="21"/>
    <w:qFormat/>
    <w:rsid w:val="00073F5D"/>
    <w:rPr>
      <w:b/>
      <w:bCs/>
      <w:i/>
      <w:iCs/>
      <w:sz w:val="24"/>
      <w:szCs w:val="24"/>
      <w:u w:val="single"/>
    </w:rPr>
  </w:style>
  <w:style w:type="character" w:styleId="afc">
    <w:name w:val="Subtle Reference"/>
    <w:uiPriority w:val="31"/>
    <w:qFormat/>
    <w:rsid w:val="00073F5D"/>
    <w:rPr>
      <w:sz w:val="24"/>
      <w:szCs w:val="24"/>
      <w:u w:val="single"/>
    </w:rPr>
  </w:style>
  <w:style w:type="character" w:styleId="afd">
    <w:name w:val="Intense Reference"/>
    <w:uiPriority w:val="32"/>
    <w:qFormat/>
    <w:rsid w:val="00073F5D"/>
    <w:rPr>
      <w:b/>
      <w:bCs/>
      <w:sz w:val="24"/>
      <w:szCs w:val="24"/>
      <w:u w:val="single"/>
    </w:rPr>
  </w:style>
  <w:style w:type="character" w:styleId="afe">
    <w:name w:val="Book Title"/>
    <w:uiPriority w:val="33"/>
    <w:qFormat/>
    <w:rsid w:val="00073F5D"/>
    <w:rPr>
      <w:rFonts w:ascii="Cambria" w:hAnsi="Cambria" w:cs="Cambria"/>
      <w:b/>
      <w:bCs/>
      <w:i/>
      <w:iCs/>
      <w:sz w:val="24"/>
      <w:szCs w:val="24"/>
    </w:rPr>
  </w:style>
  <w:style w:type="paragraph" w:styleId="aff">
    <w:name w:val="TOC Heading"/>
    <w:basedOn w:val="1"/>
    <w:next w:val="a"/>
    <w:uiPriority w:val="99"/>
    <w:qFormat/>
    <w:rsid w:val="00073F5D"/>
    <w:pPr>
      <w:keepLines w:val="0"/>
      <w:spacing w:before="240" w:after="60"/>
      <w:outlineLvl w:val="9"/>
    </w:pPr>
    <w:rPr>
      <w:rFonts w:cs="Cambria"/>
      <w:color w:val="auto"/>
      <w:kern w:val="32"/>
      <w:sz w:val="32"/>
      <w:szCs w:val="32"/>
      <w:lang w:val="en-US" w:eastAsia="en-US"/>
    </w:rPr>
  </w:style>
  <w:style w:type="character" w:customStyle="1" w:styleId="32">
    <w:name w:val="Основной текст (3)_"/>
    <w:link w:val="33"/>
    <w:rsid w:val="00073F5D"/>
    <w:rPr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73F5D"/>
    <w:pPr>
      <w:widowControl w:val="0"/>
      <w:shd w:val="clear" w:color="auto" w:fill="FFFFFF"/>
      <w:spacing w:before="420" w:after="360" w:line="0" w:lineRule="atLeast"/>
    </w:pPr>
  </w:style>
  <w:style w:type="character" w:customStyle="1" w:styleId="24">
    <w:name w:val="Основной текст (2)_"/>
    <w:link w:val="25"/>
    <w:rsid w:val="00073F5D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73F5D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ConsPlusNormal">
    <w:name w:val="ConsPlusNormal"/>
    <w:rsid w:val="00073F5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en-US" w:eastAsia="en-US" w:bidi="en-US"/>
    </w:rPr>
  </w:style>
  <w:style w:type="paragraph" w:styleId="aff0">
    <w:name w:val="Normal (Web)"/>
    <w:basedOn w:val="a"/>
    <w:link w:val="aff1"/>
    <w:rsid w:val="00073F5D"/>
    <w:pPr>
      <w:suppressAutoHyphens/>
      <w:spacing w:before="100" w:after="119"/>
    </w:pPr>
    <w:rPr>
      <w:sz w:val="24"/>
      <w:szCs w:val="24"/>
      <w:lang w:val="en-US" w:eastAsia="ar-SA" w:bidi="en-US"/>
    </w:rPr>
  </w:style>
  <w:style w:type="character" w:customStyle="1" w:styleId="aff1">
    <w:name w:val="Обычный (Интернет) Знак"/>
    <w:link w:val="aff0"/>
    <w:rsid w:val="00073F5D"/>
    <w:rPr>
      <w:sz w:val="24"/>
      <w:szCs w:val="24"/>
      <w:lang w:val="en-US" w:eastAsia="ar-SA" w:bidi="en-US"/>
    </w:rPr>
  </w:style>
  <w:style w:type="paragraph" w:styleId="26">
    <w:name w:val="Body Text 2"/>
    <w:basedOn w:val="a"/>
    <w:link w:val="27"/>
    <w:rsid w:val="00073F5D"/>
    <w:pPr>
      <w:ind w:right="-52"/>
      <w:jc w:val="both"/>
    </w:pPr>
    <w:rPr>
      <w:sz w:val="24"/>
      <w:lang w:val="en-US"/>
    </w:rPr>
  </w:style>
  <w:style w:type="character" w:customStyle="1" w:styleId="27">
    <w:name w:val="Основной текст 2 Знак"/>
    <w:link w:val="26"/>
    <w:rsid w:val="00073F5D"/>
    <w:rPr>
      <w:sz w:val="24"/>
      <w:lang w:val="en-US"/>
    </w:rPr>
  </w:style>
  <w:style w:type="character" w:customStyle="1" w:styleId="aff2">
    <w:name w:val="Основной текст_"/>
    <w:link w:val="15"/>
    <w:rsid w:val="00073F5D"/>
    <w:rPr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f2"/>
    <w:rsid w:val="00073F5D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character" w:customStyle="1" w:styleId="28">
    <w:name w:val="Заголовок №2_"/>
    <w:link w:val="29"/>
    <w:rsid w:val="00073F5D"/>
    <w:rPr>
      <w:b/>
      <w:bCs/>
      <w:sz w:val="26"/>
      <w:szCs w:val="26"/>
      <w:shd w:val="clear" w:color="auto" w:fill="FFFFFF"/>
    </w:rPr>
  </w:style>
  <w:style w:type="paragraph" w:customStyle="1" w:styleId="29">
    <w:name w:val="Заголовок №2"/>
    <w:basedOn w:val="a"/>
    <w:link w:val="28"/>
    <w:rsid w:val="00073F5D"/>
    <w:pPr>
      <w:widowControl w:val="0"/>
      <w:shd w:val="clear" w:color="auto" w:fill="FFFFFF"/>
      <w:spacing w:before="300" w:after="420" w:line="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5pt">
    <w:name w:val="Основной текст + 8;5 pt"/>
    <w:rsid w:val="00073F5D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5pt-1pt">
    <w:name w:val="Основной текст + 8;5 pt;Курсив;Интервал -1 pt"/>
    <w:rsid w:val="00073F5D"/>
    <w:rPr>
      <w:rFonts w:ascii="Century Schoolbook" w:eastAsia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Candara">
    <w:name w:val="Основной текст + Candara"/>
    <w:rsid w:val="00073F5D"/>
    <w:rPr>
      <w:rFonts w:ascii="Candara" w:eastAsia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2a">
    <w:name w:val="Основной текст2"/>
    <w:rsid w:val="00073F5D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073F5D"/>
    <w:pPr>
      <w:widowControl w:val="0"/>
      <w:shd w:val="clear" w:color="auto" w:fill="FFFFFF"/>
      <w:spacing w:line="317" w:lineRule="exact"/>
      <w:jc w:val="both"/>
    </w:pPr>
    <w:rPr>
      <w:rFonts w:ascii="Century Schoolbook" w:eastAsia="Century Schoolbook" w:hAnsi="Century Schoolbook" w:cs="Century Schoolbook"/>
      <w:sz w:val="23"/>
      <w:szCs w:val="23"/>
      <w:lang w:bidi="ru-RU"/>
    </w:rPr>
  </w:style>
  <w:style w:type="paragraph" w:customStyle="1" w:styleId="ConsPlusCell">
    <w:name w:val="ConsPlusCell"/>
    <w:uiPriority w:val="99"/>
    <w:rsid w:val="00073F5D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 w:bidi="en-US"/>
    </w:rPr>
  </w:style>
  <w:style w:type="paragraph" w:customStyle="1" w:styleId="aff3">
    <w:name w:val="Стиль"/>
    <w:rsid w:val="00073F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073F5D"/>
  </w:style>
  <w:style w:type="paragraph" w:styleId="HTML">
    <w:name w:val="HTML Preformatted"/>
    <w:basedOn w:val="a"/>
    <w:link w:val="HTML0"/>
    <w:rsid w:val="00073F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00" w:line="360" w:lineRule="auto"/>
      <w:ind w:firstLine="357"/>
      <w:jc w:val="both"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073F5D"/>
    <w:rPr>
      <w:rFonts w:ascii="Courier New" w:hAnsi="Courier New"/>
    </w:rPr>
  </w:style>
  <w:style w:type="character" w:styleId="aff4">
    <w:name w:val="Hyperlink"/>
    <w:uiPriority w:val="99"/>
    <w:rsid w:val="00073F5D"/>
    <w:rPr>
      <w:color w:val="0000FF"/>
      <w:u w:val="single"/>
    </w:rPr>
  </w:style>
  <w:style w:type="paragraph" w:customStyle="1" w:styleId="16">
    <w:name w:val="Абзац списка1"/>
    <w:basedOn w:val="a"/>
    <w:rsid w:val="00073F5D"/>
    <w:pPr>
      <w:suppressAutoHyphens/>
      <w:spacing w:line="100" w:lineRule="atLeast"/>
      <w:ind w:left="720"/>
    </w:pPr>
    <w:rPr>
      <w:rFonts w:eastAsia="SimSun" w:cs="font232"/>
      <w:kern w:val="1"/>
      <w:sz w:val="24"/>
      <w:szCs w:val="24"/>
      <w:lang w:val="en-US" w:eastAsia="en-US" w:bidi="en-US"/>
    </w:rPr>
  </w:style>
  <w:style w:type="character" w:customStyle="1" w:styleId="WW8Num2z3">
    <w:name w:val="WW8Num2z3"/>
    <w:rsid w:val="00073F5D"/>
    <w:rPr>
      <w:rFonts w:ascii="Symbol" w:hAnsi="Symbol"/>
    </w:rPr>
  </w:style>
  <w:style w:type="paragraph" w:customStyle="1" w:styleId="2b">
    <w:name w:val="Абзац списка2"/>
    <w:basedOn w:val="a"/>
    <w:rsid w:val="00073F5D"/>
    <w:pPr>
      <w:suppressAutoHyphens/>
      <w:spacing w:line="100" w:lineRule="atLeast"/>
      <w:ind w:left="720"/>
    </w:pPr>
    <w:rPr>
      <w:rFonts w:eastAsia="SimSun" w:cs="font232"/>
      <w:kern w:val="1"/>
      <w:sz w:val="24"/>
      <w:szCs w:val="24"/>
      <w:lang w:val="en-US" w:eastAsia="en-US" w:bidi="en-US"/>
    </w:rPr>
  </w:style>
  <w:style w:type="character" w:customStyle="1" w:styleId="aff5">
    <w:name w:val="Цветовое выделение"/>
    <w:rsid w:val="00073F5D"/>
    <w:rPr>
      <w:b/>
      <w:color w:val="000080"/>
    </w:rPr>
  </w:style>
  <w:style w:type="table" w:styleId="aff6">
    <w:name w:val="Table Grid"/>
    <w:basedOn w:val="a1"/>
    <w:rsid w:val="00073F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Без интервала Знак"/>
    <w:basedOn w:val="a0"/>
    <w:link w:val="a7"/>
    <w:uiPriority w:val="1"/>
    <w:locked/>
    <w:rsid w:val="00445135"/>
    <w:rPr>
      <w:rFonts w:ascii="Calibri" w:hAnsi="Calibri" w:cs="Calibr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AppData\Roaming\Microsoft\&#1064;&#1072;&#1073;&#1083;&#1086;&#1085;&#1099;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FED17-4FA2-4397-984F-6E6910747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1939</TotalTime>
  <Pages>1</Pages>
  <Words>4858</Words>
  <Characters>27691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Администрация</Company>
  <LinksUpToDate>false</LinksUpToDate>
  <CharactersWithSpaces>32485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admin</dc:creator>
  <cp:keywords>Ethan</cp:keywords>
  <cp:lastModifiedBy>Comp123</cp:lastModifiedBy>
  <cp:revision>222</cp:revision>
  <cp:lastPrinted>2026-01-27T13:22:00Z</cp:lastPrinted>
  <dcterms:created xsi:type="dcterms:W3CDTF">2022-02-01T06:51:00Z</dcterms:created>
  <dcterms:modified xsi:type="dcterms:W3CDTF">2026-02-02T11:49:00Z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22447fef35c54487bd0561eb4322a943</vt:lpwstr>
  </property>
</Properties>
</file>